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88AF10" w14:textId="7DB35968" w:rsidR="0005061A" w:rsidRDefault="00866A19" w:rsidP="0005061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 xml:space="preserve">Connecting to OSA-BYOD – Windows </w:t>
      </w:r>
      <w:r w:rsidR="00013090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Vista</w:t>
      </w:r>
      <w:r w:rsidR="00E47E88"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="00013090">
        <w:t>James Preston</w:t>
      </w:r>
      <w:r w:rsidR="00013090">
        <w:br/>
        <w:t>30</w:t>
      </w:r>
      <w:r w:rsidR="0005061A">
        <w:t>/</w:t>
      </w:r>
      <w:r w:rsidR="00F633ED">
        <w:t>0</w:t>
      </w:r>
      <w:r>
        <w:t>4</w:t>
      </w:r>
      <w:r w:rsidR="00693086">
        <w:t>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691C50EE" w:rsidR="0005061A" w:rsidRDefault="00351266" w:rsidP="0005061A">
      <w:r>
        <w:t xml:space="preserve">This guide shows how to </w:t>
      </w:r>
      <w:r w:rsidR="00F633ED">
        <w:t>connect to</w:t>
      </w:r>
      <w:r w:rsidR="00866A19">
        <w:t xml:space="preserve"> the free OSA-BYOD wireless network on a</w:t>
      </w:r>
      <w:r w:rsidR="00013090">
        <w:t xml:space="preserve"> PC powered by Windows Vista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0A88AF14" w14:textId="77777777" w:rsidR="0005061A" w:rsidRDefault="0005061A" w:rsidP="0005061A">
      <w:r>
        <w:t xml:space="preserve">If after following this guide further assistance is required </w:t>
      </w:r>
      <w:r w:rsidR="00F633ED">
        <w:t xml:space="preserve">contact ICT Services on </w:t>
      </w:r>
      <w:hyperlink r:id="rId4" w:history="1">
        <w:r w:rsidR="00F633ED" w:rsidRPr="0040751D">
          <w:rPr>
            <w:rStyle w:val="Hyperlink"/>
          </w:rPr>
          <w:t>ictservicedesk@oxfordspiresacademy.org</w:t>
        </w:r>
      </w:hyperlink>
      <w:r w:rsidR="00F633ED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5B404E36" w:rsidR="00F633ED" w:rsidRPr="00F633ED" w:rsidRDefault="00E47E88" w:rsidP="00F633ED">
      <w:r>
        <w:t>You must have a valid Oxford Spires Academy user account to be able to complete these steps.</w:t>
      </w:r>
    </w:p>
    <w:p w14:paraId="0A88AF17" w14:textId="781DC7B3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7"/>
        <w:gridCol w:w="5159"/>
      </w:tblGrid>
      <w:tr w:rsidR="00732829" w14:paraId="0A88AF1A" w14:textId="77777777" w:rsidTr="00732829">
        <w:tc>
          <w:tcPr>
            <w:tcW w:w="5297" w:type="dxa"/>
          </w:tcPr>
          <w:p w14:paraId="0A88AF18" w14:textId="379C5D23" w:rsidR="00BF796A" w:rsidRDefault="00F0727C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25738C9" wp14:editId="1E98CBEA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1106805</wp:posOffset>
                      </wp:positionV>
                      <wp:extent cx="400050" cy="504825"/>
                      <wp:effectExtent l="38100" t="38100" r="38100" b="4762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050" cy="5048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A96B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31.85pt;margin-top:87.15pt;width:31.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9FB188" wp14:editId="4E3176F8">
                      <wp:simplePos x="0" y="0"/>
                      <wp:positionH relativeFrom="column">
                        <wp:posOffset>2366645</wp:posOffset>
                      </wp:positionH>
                      <wp:positionV relativeFrom="paragraph">
                        <wp:posOffset>1573530</wp:posOffset>
                      </wp:positionV>
                      <wp:extent cx="666750" cy="457200"/>
                      <wp:effectExtent l="38100" t="38100" r="38100" b="381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0" cy="457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045FCF" id="Straight Arrow Connector 5" o:spid="_x0000_s1026" type="#_x0000_t32" style="position:absolute;margin-left:186.35pt;margin-top:123.9pt;width:52.5pt;height:36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68F900C" wp14:editId="4AF14560">
                  <wp:extent cx="3200400" cy="2318047"/>
                  <wp:effectExtent l="0" t="0" r="0" b="6350"/>
                  <wp:docPr id="1" name="Picture 1" descr="\\oxfordspiresacademy.org\staffdata\jpre\Desktop\Vista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oxfordspiresacademy.org\staffdata\jpre\Desktop\Vista\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41" t="70363"/>
                          <a:stretch/>
                        </pic:blipFill>
                        <pic:spPr bwMode="auto">
                          <a:xfrm>
                            <a:off x="0" y="0"/>
                            <a:ext cx="3209832" cy="2324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A88AF19" w14:textId="5887181D" w:rsidR="00BF796A" w:rsidRDefault="00F0727C" w:rsidP="00F0727C">
            <w:r>
              <w:t xml:space="preserve">On the bottom right hand corner of your desktop click the networking icon then click on </w:t>
            </w:r>
            <w:r w:rsidRPr="00F0727C">
              <w:rPr>
                <w:b/>
              </w:rPr>
              <w:t>Network and Sharing Centre</w:t>
            </w:r>
            <w:r>
              <w:t>.</w:t>
            </w:r>
          </w:p>
        </w:tc>
      </w:tr>
      <w:tr w:rsidR="00732829" w14:paraId="0A88AF1D" w14:textId="77777777" w:rsidTr="00732829">
        <w:tc>
          <w:tcPr>
            <w:tcW w:w="5297" w:type="dxa"/>
          </w:tcPr>
          <w:p w14:paraId="0A88AF1B" w14:textId="7BA6B91A" w:rsidR="00BF796A" w:rsidRDefault="00F0727C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75DD319" wp14:editId="24983181">
                      <wp:simplePos x="0" y="0"/>
                      <wp:positionH relativeFrom="column">
                        <wp:posOffset>1633220</wp:posOffset>
                      </wp:positionH>
                      <wp:positionV relativeFrom="paragraph">
                        <wp:posOffset>986155</wp:posOffset>
                      </wp:positionV>
                      <wp:extent cx="666750" cy="457200"/>
                      <wp:effectExtent l="38100" t="38100" r="38100" b="381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0" cy="457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C99019" id="Straight Arrow Connector 9" o:spid="_x0000_s1026" type="#_x0000_t32" style="position:absolute;margin-left:128.6pt;margin-top:77.65pt;width:52.5pt;height:36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D4ABE36" wp14:editId="01530391">
                  <wp:extent cx="2600325" cy="2378346"/>
                  <wp:effectExtent l="0" t="0" r="0" b="3175"/>
                  <wp:docPr id="8" name="Picture 8" descr="\\oxfordspiresacademy.org\staffdata\jpre\Desktop\Vista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oxfordspiresacademy.org\staffdata\jpre\Desktop\Vista\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5771" b="56643"/>
                          <a:stretch/>
                        </pic:blipFill>
                        <pic:spPr bwMode="auto">
                          <a:xfrm>
                            <a:off x="0" y="0"/>
                            <a:ext cx="2604958" cy="2382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A88AF1C" w14:textId="68BC7E8E" w:rsidR="002E71EC" w:rsidRDefault="00F0727C" w:rsidP="00866A19">
            <w:r>
              <w:t xml:space="preserve">On the left hand side of the window that appears click on </w:t>
            </w:r>
            <w:r w:rsidRPr="00F0727C">
              <w:rPr>
                <w:b/>
              </w:rPr>
              <w:t>Manage wireless networks</w:t>
            </w:r>
            <w:r>
              <w:t>.</w:t>
            </w:r>
          </w:p>
        </w:tc>
      </w:tr>
      <w:tr w:rsidR="00732829" w14:paraId="0467A381" w14:textId="77777777" w:rsidTr="00732829">
        <w:tc>
          <w:tcPr>
            <w:tcW w:w="5297" w:type="dxa"/>
          </w:tcPr>
          <w:p w14:paraId="7405BAF8" w14:textId="34434F2B" w:rsidR="00866A19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CE0B03C" wp14:editId="1CBFAED0">
                      <wp:simplePos x="0" y="0"/>
                      <wp:positionH relativeFrom="column">
                        <wp:posOffset>471170</wp:posOffset>
                      </wp:positionH>
                      <wp:positionV relativeFrom="paragraph">
                        <wp:posOffset>1198880</wp:posOffset>
                      </wp:positionV>
                      <wp:extent cx="666750" cy="457200"/>
                      <wp:effectExtent l="38100" t="38100" r="38100" b="3810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0" cy="457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8F9784" id="Straight Arrow Connector 11" o:spid="_x0000_s1026" type="#_x0000_t32" style="position:absolute;margin-left:37.1pt;margin-top:94.4pt;width:52.5pt;height:36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6446272" wp14:editId="432C338D">
                  <wp:extent cx="2552700" cy="2144268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3.PN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7527" b="62247"/>
                          <a:stretch/>
                        </pic:blipFill>
                        <pic:spPr bwMode="auto">
                          <a:xfrm>
                            <a:off x="0" y="0"/>
                            <a:ext cx="2557712" cy="2148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1AE2A885" w14:textId="00A22E25" w:rsidR="00866A19" w:rsidRDefault="00F0727C" w:rsidP="00866A19">
            <w:r>
              <w:t xml:space="preserve">Click </w:t>
            </w:r>
            <w:r w:rsidRPr="00F0727C">
              <w:rPr>
                <w:b/>
              </w:rPr>
              <w:t>Add</w:t>
            </w:r>
            <w:r>
              <w:t>.</w:t>
            </w:r>
          </w:p>
        </w:tc>
      </w:tr>
      <w:tr w:rsidR="00F0727C" w14:paraId="0BD9AA38" w14:textId="77777777" w:rsidTr="00732829">
        <w:tc>
          <w:tcPr>
            <w:tcW w:w="5297" w:type="dxa"/>
          </w:tcPr>
          <w:p w14:paraId="007783C4" w14:textId="304F84A8" w:rsidR="00F0727C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7A51AE2" wp14:editId="3813593C">
                      <wp:simplePos x="0" y="0"/>
                      <wp:positionH relativeFrom="column">
                        <wp:posOffset>1776095</wp:posOffset>
                      </wp:positionH>
                      <wp:positionV relativeFrom="paragraph">
                        <wp:posOffset>717550</wp:posOffset>
                      </wp:positionV>
                      <wp:extent cx="666750" cy="457200"/>
                      <wp:effectExtent l="38100" t="38100" r="38100" b="3810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66750" cy="4572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FA2423" id="Straight Arrow Connector 13" o:spid="_x0000_s1026" type="#_x0000_t32" style="position:absolute;margin-left:139.85pt;margin-top:56.5pt;width:52.5pt;height:36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9E27430" wp14:editId="11661F49">
                  <wp:extent cx="3226970" cy="23431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4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806" cy="2351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40696F3" w14:textId="5FDD92E9" w:rsidR="00F0727C" w:rsidRDefault="00F0727C" w:rsidP="00F0727C">
            <w:r>
              <w:t xml:space="preserve">Click </w:t>
            </w:r>
            <w:r w:rsidRPr="00F0727C">
              <w:rPr>
                <w:b/>
              </w:rPr>
              <w:t>Manually create a network profile</w:t>
            </w:r>
            <w:r>
              <w:t>.</w:t>
            </w:r>
          </w:p>
        </w:tc>
      </w:tr>
      <w:tr w:rsidR="00F0727C" w14:paraId="6446C8CA" w14:textId="77777777" w:rsidTr="00732829">
        <w:tc>
          <w:tcPr>
            <w:tcW w:w="5297" w:type="dxa"/>
          </w:tcPr>
          <w:p w14:paraId="140BCB1E" w14:textId="3690DCD4" w:rsidR="00F0727C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F8FF851" wp14:editId="05790255">
                      <wp:simplePos x="0" y="0"/>
                      <wp:positionH relativeFrom="column">
                        <wp:posOffset>2585720</wp:posOffset>
                      </wp:positionH>
                      <wp:positionV relativeFrom="paragraph">
                        <wp:posOffset>1797050</wp:posOffset>
                      </wp:positionV>
                      <wp:extent cx="457200" cy="295275"/>
                      <wp:effectExtent l="38100" t="38100" r="38100" b="4762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2952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995287" id="Straight Arrow Connector 17" o:spid="_x0000_s1026" type="#_x0000_t32" style="position:absolute;margin-left:203.6pt;margin-top:141.5pt;width:36pt;height:23.2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E3D2F85" wp14:editId="41A472AC">
                      <wp:simplePos x="0" y="0"/>
                      <wp:positionH relativeFrom="column">
                        <wp:posOffset>2261870</wp:posOffset>
                      </wp:positionH>
                      <wp:positionV relativeFrom="paragraph">
                        <wp:posOffset>691515</wp:posOffset>
                      </wp:positionV>
                      <wp:extent cx="485775" cy="161925"/>
                      <wp:effectExtent l="38100" t="76200" r="28575" b="8572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1619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C59C2" id="Straight Arrow Connector 16" o:spid="_x0000_s1026" type="#_x0000_t32" style="position:absolute;margin-left:178.1pt;margin-top:54.45pt;width:38.25pt;height:12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B5B98A" wp14:editId="057A1BDF">
                      <wp:simplePos x="0" y="0"/>
                      <wp:positionH relativeFrom="column">
                        <wp:posOffset>1642745</wp:posOffset>
                      </wp:positionH>
                      <wp:positionV relativeFrom="paragraph">
                        <wp:posOffset>558799</wp:posOffset>
                      </wp:positionV>
                      <wp:extent cx="485775" cy="161925"/>
                      <wp:effectExtent l="38100" t="76200" r="28575" b="8572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1619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524052" id="Straight Arrow Connector 15" o:spid="_x0000_s1026" type="#_x0000_t32" style="position:absolute;margin-left:129.35pt;margin-top:44pt;width:38.25pt;height:12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4928B6B" wp14:editId="0150C432">
                  <wp:extent cx="3226435" cy="2342762"/>
                  <wp:effectExtent l="0" t="0" r="0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5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571" cy="2350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158F6B35" w14:textId="77777777" w:rsidR="00F0727C" w:rsidRDefault="00F0727C" w:rsidP="00F0727C">
            <w:r>
              <w:t xml:space="preserve">In Network name type </w:t>
            </w:r>
            <w:r w:rsidRPr="00F0727C">
              <w:rPr>
                <w:b/>
              </w:rPr>
              <w:t>OSA-BYOD</w:t>
            </w:r>
            <w:r>
              <w:t>.</w:t>
            </w:r>
          </w:p>
          <w:p w14:paraId="3A1087DA" w14:textId="77777777" w:rsidR="00F0727C" w:rsidRDefault="00F0727C" w:rsidP="00F0727C"/>
          <w:p w14:paraId="035F8B2C" w14:textId="77777777" w:rsidR="00F0727C" w:rsidRDefault="00F0727C" w:rsidP="00F0727C">
            <w:r>
              <w:t xml:space="preserve">Under Security type select </w:t>
            </w:r>
            <w:r w:rsidRPr="00F0727C">
              <w:rPr>
                <w:b/>
              </w:rPr>
              <w:t>WPA2-Enterprise</w:t>
            </w:r>
            <w:r>
              <w:t>.</w:t>
            </w:r>
          </w:p>
          <w:p w14:paraId="036ACE36" w14:textId="77777777" w:rsidR="00F0727C" w:rsidRDefault="00F0727C" w:rsidP="00F0727C"/>
          <w:p w14:paraId="237BED2E" w14:textId="33759C13" w:rsidR="00F0727C" w:rsidRDefault="00F0727C" w:rsidP="00F0727C">
            <w:r>
              <w:t>Click next.</w:t>
            </w:r>
          </w:p>
        </w:tc>
      </w:tr>
      <w:tr w:rsidR="00F0727C" w14:paraId="516191F8" w14:textId="77777777" w:rsidTr="00732829">
        <w:tc>
          <w:tcPr>
            <w:tcW w:w="5297" w:type="dxa"/>
          </w:tcPr>
          <w:p w14:paraId="5F72E168" w14:textId="70438051" w:rsidR="00F0727C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5D66548" wp14:editId="253DD42C">
                      <wp:simplePos x="0" y="0"/>
                      <wp:positionH relativeFrom="column">
                        <wp:posOffset>2061845</wp:posOffset>
                      </wp:positionH>
                      <wp:positionV relativeFrom="paragraph">
                        <wp:posOffset>923925</wp:posOffset>
                      </wp:positionV>
                      <wp:extent cx="457200" cy="295275"/>
                      <wp:effectExtent l="38100" t="38100" r="38100" b="47625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2952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CFC38E" id="Straight Arrow Connector 19" o:spid="_x0000_s1026" type="#_x0000_t32" style="position:absolute;margin-left:162.35pt;margin-top:72.75pt;width:36pt;height:23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867DDDF" wp14:editId="7402025F">
                  <wp:extent cx="3213852" cy="2333625"/>
                  <wp:effectExtent l="0" t="0" r="571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6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2292" cy="2339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553E481E" w14:textId="14BA297D" w:rsidR="00F0727C" w:rsidRDefault="00F0727C" w:rsidP="00866A19">
            <w:r>
              <w:t xml:space="preserve">Click </w:t>
            </w:r>
            <w:r w:rsidRPr="00F0727C">
              <w:rPr>
                <w:b/>
              </w:rPr>
              <w:t>Change connection settings</w:t>
            </w:r>
            <w:r>
              <w:t>.</w:t>
            </w:r>
          </w:p>
        </w:tc>
      </w:tr>
      <w:tr w:rsidR="00F0727C" w14:paraId="58810C75" w14:textId="77777777" w:rsidTr="00732829">
        <w:tc>
          <w:tcPr>
            <w:tcW w:w="5297" w:type="dxa"/>
          </w:tcPr>
          <w:p w14:paraId="07FF75EE" w14:textId="62E6B78E" w:rsidR="00F0727C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65B5F4" wp14:editId="0D4ACC08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431800</wp:posOffset>
                      </wp:positionV>
                      <wp:extent cx="447675" cy="247650"/>
                      <wp:effectExtent l="38100" t="38100" r="28575" b="38100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47675" cy="2476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A1091" id="Straight Arrow Connector 22" o:spid="_x0000_s1026" type="#_x0000_t32" style="position:absolute;margin-left:80.6pt;margin-top:34pt;width:35.25pt;height:19.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48C208C" wp14:editId="06046E6B">
                      <wp:simplePos x="0" y="0"/>
                      <wp:positionH relativeFrom="column">
                        <wp:posOffset>2385695</wp:posOffset>
                      </wp:positionH>
                      <wp:positionV relativeFrom="paragraph">
                        <wp:posOffset>1450975</wp:posOffset>
                      </wp:positionV>
                      <wp:extent cx="457200" cy="295275"/>
                      <wp:effectExtent l="38100" t="38100" r="38100" b="4762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2952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D1FE9" id="Straight Arrow Connector 21" o:spid="_x0000_s1026" type="#_x0000_t32" style="position:absolute;margin-left:187.85pt;margin-top:114.25pt;width:36pt;height:23.2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EC184D" wp14:editId="51C3725D">
                  <wp:extent cx="3200400" cy="2279924"/>
                  <wp:effectExtent l="0" t="0" r="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7.PN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907"/>
                          <a:stretch/>
                        </pic:blipFill>
                        <pic:spPr bwMode="auto">
                          <a:xfrm>
                            <a:off x="0" y="0"/>
                            <a:ext cx="3215001" cy="2290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6E5BF2DD" w14:textId="3669115A" w:rsidR="00F0727C" w:rsidRDefault="00F0727C" w:rsidP="00F0727C">
            <w:r>
              <w:t xml:space="preserve">In the window that appears click on the </w:t>
            </w:r>
            <w:r w:rsidRPr="00F0727C">
              <w:rPr>
                <w:b/>
              </w:rPr>
              <w:t>Security tab</w:t>
            </w:r>
            <w:r>
              <w:t xml:space="preserve"> and then click on </w:t>
            </w:r>
            <w:r w:rsidRPr="00F0727C">
              <w:rPr>
                <w:b/>
              </w:rPr>
              <w:t>Settings</w:t>
            </w:r>
            <w:r>
              <w:t>.</w:t>
            </w:r>
          </w:p>
        </w:tc>
      </w:tr>
      <w:tr w:rsidR="00F0727C" w14:paraId="0E2E76C6" w14:textId="77777777" w:rsidTr="00732829">
        <w:tc>
          <w:tcPr>
            <w:tcW w:w="5297" w:type="dxa"/>
          </w:tcPr>
          <w:p w14:paraId="6927A8C9" w14:textId="4557937F" w:rsidR="00F0727C" w:rsidRDefault="00732829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7A138C" wp14:editId="589ADB02">
                      <wp:simplePos x="0" y="0"/>
                      <wp:positionH relativeFrom="column">
                        <wp:posOffset>1280795</wp:posOffset>
                      </wp:positionH>
                      <wp:positionV relativeFrom="paragraph">
                        <wp:posOffset>516890</wp:posOffset>
                      </wp:positionV>
                      <wp:extent cx="581025" cy="142875"/>
                      <wp:effectExtent l="0" t="95250" r="9525" b="85725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81025" cy="1428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ABD33" id="Straight Arrow Connector 24" o:spid="_x0000_s1026" type="#_x0000_t32" style="position:absolute;margin-left:100.85pt;margin-top:40.7pt;width:45.75pt;height:11.2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B337CB6" wp14:editId="4BC245AE">
                      <wp:simplePos x="0" y="0"/>
                      <wp:positionH relativeFrom="column">
                        <wp:posOffset>2357120</wp:posOffset>
                      </wp:positionH>
                      <wp:positionV relativeFrom="paragraph">
                        <wp:posOffset>2336800</wp:posOffset>
                      </wp:positionV>
                      <wp:extent cx="371475" cy="533400"/>
                      <wp:effectExtent l="38100" t="38100" r="47625" b="38100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71475" cy="5334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51A453" id="Straight Arrow Connector 25" o:spid="_x0000_s1026" type="#_x0000_t32" style="position:absolute;margin-left:185.6pt;margin-top:184pt;width:29.25pt;height:42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" strokecolor="red" strokeweight="6pt">
                      <v:stroke endarrow="block"/>
                    </v:shape>
                  </w:pict>
                </mc:Fallback>
              </mc:AlternateContent>
            </w:r>
            <w:r w:rsidR="00F0727C">
              <w:rPr>
                <w:noProof/>
                <w:lang w:eastAsia="en-GB"/>
              </w:rPr>
              <w:drawing>
                <wp:inline distT="0" distB="0" distL="0" distR="0" wp14:anchorId="651F4678" wp14:editId="439AA646">
                  <wp:extent cx="2889234" cy="4124325"/>
                  <wp:effectExtent l="0" t="0" r="698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8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97" cy="4133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31831E4E" w14:textId="469C3E77" w:rsidR="00F0727C" w:rsidRDefault="00F0727C" w:rsidP="00866A19">
            <w:r>
              <w:t xml:space="preserve">Un tick </w:t>
            </w:r>
            <w:r w:rsidRPr="00F0727C">
              <w:rPr>
                <w:b/>
              </w:rPr>
              <w:t>Validate server certificate</w:t>
            </w:r>
            <w:r>
              <w:t xml:space="preserve"> and then click </w:t>
            </w:r>
            <w:r w:rsidRPr="00F0727C">
              <w:rPr>
                <w:b/>
              </w:rPr>
              <w:t>Configure</w:t>
            </w:r>
            <w:r>
              <w:t>.</w:t>
            </w:r>
          </w:p>
        </w:tc>
      </w:tr>
      <w:tr w:rsidR="00F0727C" w14:paraId="2777DA6F" w14:textId="77777777" w:rsidTr="00732829">
        <w:tc>
          <w:tcPr>
            <w:tcW w:w="5297" w:type="dxa"/>
          </w:tcPr>
          <w:p w14:paraId="180B2653" w14:textId="2C79037D" w:rsidR="00F0727C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BE05EF2" wp14:editId="20DFF35A">
                      <wp:simplePos x="0" y="0"/>
                      <wp:positionH relativeFrom="column">
                        <wp:posOffset>1090294</wp:posOffset>
                      </wp:positionH>
                      <wp:positionV relativeFrom="paragraph">
                        <wp:posOffset>1071245</wp:posOffset>
                      </wp:positionV>
                      <wp:extent cx="333375" cy="257175"/>
                      <wp:effectExtent l="38100" t="38100" r="28575" b="47625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2571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C4F67D" id="Straight Arrow Connector 28" o:spid="_x0000_s1026" type="#_x0000_t32" style="position:absolute;margin-left:85.85pt;margin-top:84.35pt;width:26.25pt;height:20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66DD580" wp14:editId="5FCD4714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1042669</wp:posOffset>
                      </wp:positionV>
                      <wp:extent cx="133350" cy="409575"/>
                      <wp:effectExtent l="95250" t="38100" r="57150" b="28575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3350" cy="40957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48666" id="Straight Arrow Connector 27" o:spid="_x0000_s1026" type="#_x0000_t32" style="position:absolute;margin-left:19.1pt;margin-top:82.1pt;width:10.5pt;height:32.2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5C9FFD7" wp14:editId="710657F0">
                  <wp:extent cx="2867025" cy="1676400"/>
                  <wp:effectExtent l="0" t="0" r="952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9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1B687DB6" w14:textId="23F5AC4A" w:rsidR="00F0727C" w:rsidRDefault="00F0727C" w:rsidP="00866A19">
            <w:r>
              <w:t>Un tick Auto</w:t>
            </w:r>
            <w:r w:rsidRPr="00F0727C">
              <w:rPr>
                <w:b/>
              </w:rPr>
              <w:t>matically use my Windows logon name and password</w:t>
            </w:r>
            <w:r>
              <w:t>.</w:t>
            </w:r>
          </w:p>
          <w:p w14:paraId="57B80770" w14:textId="77777777" w:rsidR="00F0727C" w:rsidRDefault="00F0727C" w:rsidP="00866A19"/>
          <w:p w14:paraId="7ECA06E7" w14:textId="7A945DB9" w:rsidR="00F0727C" w:rsidRDefault="00F0727C" w:rsidP="00F0727C">
            <w:r>
              <w:t xml:space="preserve">Click </w:t>
            </w:r>
            <w:r w:rsidRPr="00F0727C">
              <w:rPr>
                <w:b/>
              </w:rPr>
              <w:t>OK</w:t>
            </w:r>
            <w:r>
              <w:t xml:space="preserve"> to close the window, then click ok/close on any remaining windows.</w:t>
            </w:r>
          </w:p>
        </w:tc>
      </w:tr>
      <w:tr w:rsidR="00F0727C" w14:paraId="0ECD2B72" w14:textId="77777777" w:rsidTr="00732829">
        <w:tc>
          <w:tcPr>
            <w:tcW w:w="5297" w:type="dxa"/>
          </w:tcPr>
          <w:p w14:paraId="37061AB7" w14:textId="3987915A" w:rsidR="00F0727C" w:rsidRDefault="00F0727C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E2F14C4" wp14:editId="595A012D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1817370</wp:posOffset>
                      </wp:positionV>
                      <wp:extent cx="342900" cy="419100"/>
                      <wp:effectExtent l="38100" t="38100" r="38100" b="38100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2900" cy="4191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9A52F" id="Straight Arrow Connector 30" o:spid="_x0000_s1026" type="#_x0000_t32" style="position:absolute;margin-left:81.3pt;margin-top:143.1pt;width:27pt;height:33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83981B9" wp14:editId="1B725E29">
                  <wp:extent cx="2386748" cy="246697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10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738" cy="2475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003BBCF8" w14:textId="6463ACA9" w:rsidR="00F0727C" w:rsidRDefault="00F0727C" w:rsidP="00F0727C">
            <w:r>
              <w:t xml:space="preserve">You will then be prompted to enter a username and password to connect to the network. </w:t>
            </w:r>
            <w:r w:rsidRPr="005A4C68">
              <w:rPr>
                <w:b/>
              </w:rPr>
              <w:t>Enter the same username and password that you use to login to Academy computers</w:t>
            </w:r>
            <w:r>
              <w:t xml:space="preserve"> and then click </w:t>
            </w:r>
            <w:r w:rsidRPr="005A4C68">
              <w:rPr>
                <w:b/>
              </w:rPr>
              <w:t>OK</w:t>
            </w:r>
            <w:r>
              <w:t>.</w:t>
            </w:r>
          </w:p>
        </w:tc>
      </w:tr>
      <w:tr w:rsidR="00F0727C" w14:paraId="034C4914" w14:textId="77777777" w:rsidTr="00732829">
        <w:tc>
          <w:tcPr>
            <w:tcW w:w="5297" w:type="dxa"/>
          </w:tcPr>
          <w:p w14:paraId="589A1FD1" w14:textId="32A00A51" w:rsidR="00F0727C" w:rsidRDefault="00732829" w:rsidP="006A5DE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B8A4F6" wp14:editId="1922B208">
                  <wp:extent cx="1905000" cy="1280304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11.png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794" t="72038"/>
                          <a:stretch/>
                        </pic:blipFill>
                        <pic:spPr bwMode="auto">
                          <a:xfrm>
                            <a:off x="0" y="0"/>
                            <a:ext cx="1909961" cy="12836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9" w:type="dxa"/>
          </w:tcPr>
          <w:p w14:paraId="2BC36D7E" w14:textId="6314A8A8" w:rsidR="00F0727C" w:rsidRDefault="00732829" w:rsidP="00866A19">
            <w:r>
              <w:t>You will now be connected to the OSA-BYOD network.</w:t>
            </w:r>
            <w:bookmarkStart w:id="0" w:name="_GoBack"/>
            <w:bookmarkEnd w:id="0"/>
          </w:p>
        </w:tc>
      </w:tr>
    </w:tbl>
    <w:p w14:paraId="0A88AF32" w14:textId="363F1066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13090"/>
    <w:rsid w:val="0005061A"/>
    <w:rsid w:val="00076543"/>
    <w:rsid w:val="001051A7"/>
    <w:rsid w:val="00141D4D"/>
    <w:rsid w:val="00157CAD"/>
    <w:rsid w:val="001D2450"/>
    <w:rsid w:val="002E71EC"/>
    <w:rsid w:val="00304A58"/>
    <w:rsid w:val="003473D0"/>
    <w:rsid w:val="00351266"/>
    <w:rsid w:val="004A4A07"/>
    <w:rsid w:val="004A7D9F"/>
    <w:rsid w:val="005A4C68"/>
    <w:rsid w:val="006901F2"/>
    <w:rsid w:val="00693086"/>
    <w:rsid w:val="006A5DE8"/>
    <w:rsid w:val="006B357F"/>
    <w:rsid w:val="00732829"/>
    <w:rsid w:val="0076716F"/>
    <w:rsid w:val="00823EEA"/>
    <w:rsid w:val="00866A19"/>
    <w:rsid w:val="00A351BF"/>
    <w:rsid w:val="00A564BE"/>
    <w:rsid w:val="00A769CC"/>
    <w:rsid w:val="00BF76A6"/>
    <w:rsid w:val="00BF796A"/>
    <w:rsid w:val="00D0601A"/>
    <w:rsid w:val="00D27F60"/>
    <w:rsid w:val="00D30041"/>
    <w:rsid w:val="00E47E88"/>
    <w:rsid w:val="00E61328"/>
    <w:rsid w:val="00EC096A"/>
    <w:rsid w:val="00F0515E"/>
    <w:rsid w:val="00F0727C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mailto:ictservicedesk@oxfordspiresacademy.or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65CBDFE0.dotm</Template>
  <TotalTime>89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32</cp:revision>
  <dcterms:created xsi:type="dcterms:W3CDTF">2013-10-15T21:27:00Z</dcterms:created>
  <dcterms:modified xsi:type="dcterms:W3CDTF">2014-04-30T10:55:00Z</dcterms:modified>
</cp:coreProperties>
</file>