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3D00893E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Connecting to OSA-BYOD – Windows Phone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>
        <w:t>James Preston</w:t>
      </w:r>
      <w:r>
        <w:br/>
        <w:t>28</w:t>
      </w:r>
      <w:r w:rsidR="0005061A">
        <w:t>/</w:t>
      </w:r>
      <w:r w:rsidR="00F633ED">
        <w:t>0</w:t>
      </w:r>
      <w:r>
        <w:t>4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3A25E7F4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free OSA-BYOD wireless network on a Windows Phone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686F4DD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2E71EC" w14:paraId="0A88AF1A" w14:textId="77777777" w:rsidTr="00866A19">
        <w:tc>
          <w:tcPr>
            <w:tcW w:w="3681" w:type="dxa"/>
          </w:tcPr>
          <w:p w14:paraId="0A88AF18" w14:textId="6EDF7E95" w:rsidR="00BF796A" w:rsidRDefault="00866A19" w:rsidP="006A5DE8">
            <w:r>
              <w:rPr>
                <w:noProof/>
                <w:lang w:eastAsia="en-GB"/>
              </w:rPr>
              <w:drawing>
                <wp:inline distT="0" distB="0" distL="0" distR="0" wp14:anchorId="0F08050E" wp14:editId="5ABD3A9A">
                  <wp:extent cx="2017395" cy="3362325"/>
                  <wp:effectExtent l="0" t="0" r="1905" b="9525"/>
                  <wp:docPr id="2" name="Picture 2" descr="\\oxfordspiresacademy.org\staffdata\jpre\Desktop\wp_ss_20140415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oxfordspiresacademy.org\staffdata\jpre\Desktop\wp_ss_20140415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395" cy="336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0A88AF19" w14:textId="3036090C" w:rsidR="00BF796A" w:rsidRDefault="00866A19" w:rsidP="00866A19">
            <w:r>
              <w:t>Navigate to WiFi in settings, turn on WiFi and then tap on OSA-BYOD to connect.</w:t>
            </w:r>
          </w:p>
        </w:tc>
      </w:tr>
      <w:tr w:rsidR="002E71EC" w14:paraId="0A88AF1D" w14:textId="77777777" w:rsidTr="00866A19">
        <w:tc>
          <w:tcPr>
            <w:tcW w:w="3681" w:type="dxa"/>
          </w:tcPr>
          <w:p w14:paraId="0A88AF1B" w14:textId="1B57CF36" w:rsidR="00BF796A" w:rsidRDefault="00866A19" w:rsidP="006A5DE8">
            <w:r>
              <w:rPr>
                <w:noProof/>
                <w:lang w:eastAsia="en-GB"/>
              </w:rPr>
              <w:drawing>
                <wp:inline distT="0" distB="0" distL="0" distR="0" wp14:anchorId="12B510AE" wp14:editId="2B45A8B1">
                  <wp:extent cx="2017395" cy="3362325"/>
                  <wp:effectExtent l="0" t="0" r="1905" b="9525"/>
                  <wp:docPr id="3" name="Picture 3" descr="\\oxfordspiresacademy.org\staffdata\jpre\Desktop\wp_ss_20140415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oxfordspiresacademy.org\staffdata\jpre\Desktop\wp_ss_20140415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395" cy="336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0A88AF1C" w14:textId="62ED23BE" w:rsidR="002E71EC" w:rsidRDefault="00866A19" w:rsidP="00866A19">
            <w:r>
              <w:t>When prompted enter the same username and password that you use to login to Academy computers and then tap done.</w:t>
            </w:r>
          </w:p>
        </w:tc>
      </w:tr>
      <w:tr w:rsidR="00866A19" w14:paraId="0467A381" w14:textId="77777777" w:rsidTr="00866A19">
        <w:tc>
          <w:tcPr>
            <w:tcW w:w="3681" w:type="dxa"/>
          </w:tcPr>
          <w:p w14:paraId="7405BAF8" w14:textId="4C8EBFDF" w:rsidR="00866A19" w:rsidRDefault="00866A19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B63A9BA" wp14:editId="597304A2">
                  <wp:extent cx="2095500" cy="3492500"/>
                  <wp:effectExtent l="0" t="0" r="0" b="0"/>
                  <wp:docPr id="4" name="Picture 4" descr="\\oxfordspiresacademy.org\staffdata\jpre\Desktop\wp_ss_20140415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oxfordspiresacademy.org\staffdata\jpre\Desktop\wp_ss_20140415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349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1AE2A885" w14:textId="3FCE1D3E" w:rsidR="00866A19" w:rsidRDefault="00866A19" w:rsidP="00866A19">
            <w:r>
              <w:t>When prompted if you wish to continue connecting tap yes.</w:t>
            </w:r>
          </w:p>
        </w:tc>
      </w:tr>
      <w:tr w:rsidR="00866A19" w14:paraId="437145CC" w14:textId="77777777" w:rsidTr="00866A19">
        <w:tc>
          <w:tcPr>
            <w:tcW w:w="3681" w:type="dxa"/>
          </w:tcPr>
          <w:p w14:paraId="4A20D388" w14:textId="2A601F7D" w:rsidR="00866A19" w:rsidRDefault="00866A19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A4BBC7" wp14:editId="2AF079DE">
                  <wp:extent cx="2097405" cy="3495675"/>
                  <wp:effectExtent l="0" t="0" r="0" b="9525"/>
                  <wp:docPr id="6" name="Picture 6" descr="\\oxfordspiresacademy.org\staffdata\jpre\Desktop\wp_ss_20140415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oxfordspiresacademy.org\staffdata\jpre\Desktop\wp_ss_20140415_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405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53B9929A" w14:textId="77777777" w:rsidR="00866A19" w:rsidRDefault="00866A19" w:rsidP="00866A19">
            <w:r>
              <w:t>You will now be connected to the OSA-BYOD network which gives you free internet access at your permissions level.</w:t>
            </w:r>
          </w:p>
          <w:p w14:paraId="7AFA2820" w14:textId="77777777" w:rsidR="00866A19" w:rsidRDefault="00866A19" w:rsidP="00866A19"/>
          <w:p w14:paraId="685FEF6E" w14:textId="5E1E53F7" w:rsidR="00866A19" w:rsidRDefault="00866A19" w:rsidP="00866A19">
            <w:r>
              <w:t>If you change your account password you will be prompted to change the password to connect to the wireless as well.</w:t>
            </w:r>
            <w:bookmarkStart w:id="0" w:name="_GoBack"/>
            <w:bookmarkEnd w:id="0"/>
          </w:p>
        </w:tc>
      </w:tr>
    </w:tbl>
    <w:p w14:paraId="0A88AF32" w14:textId="113A0C65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D4D"/>
    <w:rsid w:val="00157CAD"/>
    <w:rsid w:val="001D2450"/>
    <w:rsid w:val="002E71EC"/>
    <w:rsid w:val="00304A58"/>
    <w:rsid w:val="003473D0"/>
    <w:rsid w:val="00351266"/>
    <w:rsid w:val="004A4A07"/>
    <w:rsid w:val="004A7D9F"/>
    <w:rsid w:val="006901F2"/>
    <w:rsid w:val="00693086"/>
    <w:rsid w:val="006A5DE8"/>
    <w:rsid w:val="006B357F"/>
    <w:rsid w:val="0076716F"/>
    <w:rsid w:val="00823EEA"/>
    <w:rsid w:val="00866A19"/>
    <w:rsid w:val="00A351BF"/>
    <w:rsid w:val="00A564BE"/>
    <w:rsid w:val="00A769CC"/>
    <w:rsid w:val="00BF76A6"/>
    <w:rsid w:val="00BF796A"/>
    <w:rsid w:val="00D0601A"/>
    <w:rsid w:val="00D27F60"/>
    <w:rsid w:val="00D30041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EADD194F.dotm</Template>
  <TotalTime>77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28</cp:revision>
  <dcterms:created xsi:type="dcterms:W3CDTF">2013-10-15T21:27:00Z</dcterms:created>
  <dcterms:modified xsi:type="dcterms:W3CDTF">2014-04-28T10:16:00Z</dcterms:modified>
</cp:coreProperties>
</file>