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8AF10" w14:textId="70B3207C" w:rsidR="0005061A" w:rsidRDefault="00866A19" w:rsidP="0005061A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 xml:space="preserve">Connecting to OSA-BYOD – Windows </w:t>
      </w:r>
      <w:r w:rsidR="00A52E85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8</w:t>
      </w:r>
      <w:r w:rsidR="00E47E88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="00013090">
        <w:t>James Preston</w:t>
      </w:r>
      <w:r w:rsidR="00013090">
        <w:br/>
        <w:t>30</w:t>
      </w:r>
      <w:r w:rsidR="0005061A">
        <w:t>/</w:t>
      </w:r>
      <w:r w:rsidR="00F633ED">
        <w:t>0</w:t>
      </w:r>
      <w:r>
        <w:t>4</w:t>
      </w:r>
      <w:r w:rsidR="00693086">
        <w:t>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3F98B984" w:rsidR="0005061A" w:rsidRDefault="00351266" w:rsidP="0005061A">
      <w:r>
        <w:t xml:space="preserve">This guide shows how to </w:t>
      </w:r>
      <w:r w:rsidR="00F633ED">
        <w:t>connect to</w:t>
      </w:r>
      <w:r w:rsidR="00866A19">
        <w:t xml:space="preserve"> the free OSA-BYOD wireless network on a</w:t>
      </w:r>
      <w:r w:rsidR="00013090">
        <w:t xml:space="preserve"> PC powered by Windows </w:t>
      </w:r>
      <w:r w:rsidR="00A52E85">
        <w:t>8</w:t>
      </w:r>
      <w:r w:rsidR="00F633ED">
        <w:t>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0A88AF14" w14:textId="77777777" w:rsidR="0005061A" w:rsidRDefault="0005061A" w:rsidP="0005061A">
      <w:r>
        <w:t xml:space="preserve">If after following this guide further assistance is required </w:t>
      </w:r>
      <w:r w:rsidR="00F633ED">
        <w:t xml:space="preserve">contact ICT Services on </w:t>
      </w:r>
      <w:hyperlink r:id="rId4" w:history="1">
        <w:r w:rsidR="00F633ED" w:rsidRPr="0040751D">
          <w:rPr>
            <w:rStyle w:val="Hyperlink"/>
          </w:rPr>
          <w:t>ictservicedesk@oxfordspiresacademy.org</w:t>
        </w:r>
      </w:hyperlink>
      <w:r w:rsidR="00F633ED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5B404E36" w:rsidR="00F633ED" w:rsidRPr="00F633ED" w:rsidRDefault="00E47E88" w:rsidP="00F633ED">
      <w:r>
        <w:t>You must have a valid Oxford Spires Academy user account to be able to complete these steps.</w:t>
      </w:r>
    </w:p>
    <w:p w14:paraId="0A88AF17" w14:textId="0F6067FC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97"/>
        <w:gridCol w:w="5159"/>
      </w:tblGrid>
      <w:tr w:rsidR="002245C7" w14:paraId="0A88AF1A" w14:textId="77777777" w:rsidTr="00732829">
        <w:tc>
          <w:tcPr>
            <w:tcW w:w="5297" w:type="dxa"/>
          </w:tcPr>
          <w:p w14:paraId="0A88AF18" w14:textId="27573D4B" w:rsidR="00BF796A" w:rsidRDefault="00A52E85" w:rsidP="006A5DE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029EA1" wp14:editId="49372800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1830705</wp:posOffset>
                      </wp:positionV>
                      <wp:extent cx="609600" cy="209550"/>
                      <wp:effectExtent l="38100" t="38100" r="19050" b="7620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09600" cy="2095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70C32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87.35pt;margin-top:144.15pt;width:48pt;height:16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F8DC6AC" wp14:editId="070A4ABD">
                  <wp:extent cx="1171575" cy="2970475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.png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93" t="17028"/>
                          <a:stretch/>
                        </pic:blipFill>
                        <pic:spPr bwMode="auto">
                          <a:xfrm>
                            <a:off x="0" y="0"/>
                            <a:ext cx="1172970" cy="2974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0A88AF19" w14:textId="6F49112B" w:rsidR="00BF796A" w:rsidRDefault="00A52E85" w:rsidP="00F0727C">
            <w:r w:rsidRPr="00A52E85">
              <w:rPr>
                <w:b/>
              </w:rPr>
              <w:t>Swipe in from the right</w:t>
            </w:r>
            <w:r>
              <w:t xml:space="preserve"> to display the charms bar and then </w:t>
            </w:r>
            <w:r w:rsidRPr="00A52E85">
              <w:rPr>
                <w:b/>
              </w:rPr>
              <w:t>click/tap Settings</w:t>
            </w:r>
            <w:r>
              <w:t>.</w:t>
            </w:r>
          </w:p>
        </w:tc>
      </w:tr>
      <w:tr w:rsidR="002245C7" w14:paraId="0A88AF1D" w14:textId="77777777" w:rsidTr="00732829">
        <w:tc>
          <w:tcPr>
            <w:tcW w:w="5297" w:type="dxa"/>
          </w:tcPr>
          <w:p w14:paraId="0A88AF1B" w14:textId="1842472B" w:rsidR="00BF796A" w:rsidRDefault="00A52E85" w:rsidP="006A5DE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CBDEF0B" wp14:editId="0D29BC30">
                      <wp:simplePos x="0" y="0"/>
                      <wp:positionH relativeFrom="column">
                        <wp:posOffset>871220</wp:posOffset>
                      </wp:positionH>
                      <wp:positionV relativeFrom="paragraph">
                        <wp:posOffset>281304</wp:posOffset>
                      </wp:positionV>
                      <wp:extent cx="419100" cy="200025"/>
                      <wp:effectExtent l="38100" t="38100" r="19050" b="47625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9100" cy="2000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C7CD7" id="Straight Arrow Connector 8" o:spid="_x0000_s1026" type="#_x0000_t32" style="position:absolute;margin-left:68.6pt;margin-top:22.15pt;width:33pt;height:15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00E905C0" wp14:editId="0D1080B5">
                  <wp:extent cx="2371725" cy="2017195"/>
                  <wp:effectExtent l="0" t="0" r="0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.png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679" t="58809"/>
                          <a:stretch/>
                        </pic:blipFill>
                        <pic:spPr bwMode="auto">
                          <a:xfrm>
                            <a:off x="0" y="0"/>
                            <a:ext cx="2374258" cy="20193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0A88AF1C" w14:textId="4D264B70" w:rsidR="002E71EC" w:rsidRDefault="00A52E85" w:rsidP="00866A19">
            <w:r w:rsidRPr="00A52E85">
              <w:rPr>
                <w:b/>
              </w:rPr>
              <w:t>Click/tap the wireless network</w:t>
            </w:r>
            <w:r>
              <w:t xml:space="preserve"> </w:t>
            </w:r>
            <w:r w:rsidRPr="00A52E85">
              <w:rPr>
                <w:b/>
              </w:rPr>
              <w:t>icon</w:t>
            </w:r>
            <w:r>
              <w:t>.</w:t>
            </w:r>
          </w:p>
        </w:tc>
      </w:tr>
      <w:tr w:rsidR="002245C7" w14:paraId="0467A381" w14:textId="77777777" w:rsidTr="00732829">
        <w:tc>
          <w:tcPr>
            <w:tcW w:w="5297" w:type="dxa"/>
          </w:tcPr>
          <w:p w14:paraId="7405BAF8" w14:textId="31070E04" w:rsidR="00866A19" w:rsidRDefault="00A52E85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58F41BC" wp14:editId="124EE68B">
                      <wp:simplePos x="0" y="0"/>
                      <wp:positionH relativeFrom="column">
                        <wp:posOffset>1976120</wp:posOffset>
                      </wp:positionH>
                      <wp:positionV relativeFrom="paragraph">
                        <wp:posOffset>2212975</wp:posOffset>
                      </wp:positionV>
                      <wp:extent cx="323850" cy="409575"/>
                      <wp:effectExtent l="38100" t="38100" r="38100" b="4762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3850" cy="4095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D18968" id="Straight Arrow Connector 11" o:spid="_x0000_s1026" type="#_x0000_t32" style="position:absolute;margin-left:155.6pt;margin-top:174.25pt;width:25.5pt;height:32.2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DD9768" wp14:editId="5B77C79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1783715</wp:posOffset>
                      </wp:positionV>
                      <wp:extent cx="419100" cy="200025"/>
                      <wp:effectExtent l="38100" t="38100" r="19050" b="4762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9100" cy="2000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E48F8B" id="Straight Arrow Connector 10" o:spid="_x0000_s1026" type="#_x0000_t32" style="position:absolute;margin-left:107.6pt;margin-top:140.45pt;width:33pt;height:15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4EF88CD5" wp14:editId="41459F9F">
                  <wp:extent cx="2412354" cy="3133725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.pn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488" b="35024"/>
                          <a:stretch/>
                        </pic:blipFill>
                        <pic:spPr bwMode="auto">
                          <a:xfrm>
                            <a:off x="0" y="0"/>
                            <a:ext cx="2413879" cy="3135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1AE2A885" w14:textId="0486B7EF" w:rsidR="00866A19" w:rsidRDefault="00A52E85" w:rsidP="00A52E85">
            <w:r>
              <w:t xml:space="preserve">Click/tap the </w:t>
            </w:r>
            <w:r w:rsidRPr="00A52E85">
              <w:rPr>
                <w:b/>
              </w:rPr>
              <w:t>OSA-BYOD</w:t>
            </w:r>
            <w:r>
              <w:t xml:space="preserve"> network and then click/tap </w:t>
            </w:r>
            <w:r w:rsidRPr="00A52E85">
              <w:rPr>
                <w:b/>
              </w:rPr>
              <w:t>Connect</w:t>
            </w:r>
            <w:r>
              <w:t>.</w:t>
            </w:r>
          </w:p>
        </w:tc>
      </w:tr>
      <w:tr w:rsidR="002245C7" w14:paraId="0BD9AA38" w14:textId="77777777" w:rsidTr="00732829">
        <w:tc>
          <w:tcPr>
            <w:tcW w:w="5297" w:type="dxa"/>
          </w:tcPr>
          <w:p w14:paraId="007783C4" w14:textId="43F9147C" w:rsidR="00F0727C" w:rsidRDefault="00A52E85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796E6F3" wp14:editId="4C42D728">
                      <wp:simplePos x="0" y="0"/>
                      <wp:positionH relativeFrom="column">
                        <wp:posOffset>1299845</wp:posOffset>
                      </wp:positionH>
                      <wp:positionV relativeFrom="paragraph">
                        <wp:posOffset>1673225</wp:posOffset>
                      </wp:positionV>
                      <wp:extent cx="323850" cy="409575"/>
                      <wp:effectExtent l="38100" t="38100" r="38100" b="47625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3850" cy="4095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0462C6" id="Straight Arrow Connector 14" o:spid="_x0000_s1026" type="#_x0000_t32" style="position:absolute;margin-left:102.35pt;margin-top:131.75pt;width:25.5pt;height:32.2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06D86747" wp14:editId="6463ED8E">
                  <wp:extent cx="2397760" cy="2409825"/>
                  <wp:effectExtent l="0" t="0" r="254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4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921" b="51650"/>
                          <a:stretch/>
                        </pic:blipFill>
                        <pic:spPr bwMode="auto">
                          <a:xfrm>
                            <a:off x="0" y="0"/>
                            <a:ext cx="2397760" cy="2409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2BD27FD4" w14:textId="77777777" w:rsidR="00F0727C" w:rsidRDefault="00A52E85" w:rsidP="002245C7">
            <w:r w:rsidRPr="00A52E85">
              <w:rPr>
                <w:b/>
              </w:rPr>
              <w:t>Enter the same username and password that you use to login to Academy computers</w:t>
            </w:r>
            <w:r>
              <w:t>.</w:t>
            </w:r>
          </w:p>
          <w:p w14:paraId="457EB9C3" w14:textId="77777777" w:rsidR="00A52E85" w:rsidRDefault="00A52E85" w:rsidP="002245C7"/>
          <w:p w14:paraId="040696F3" w14:textId="5F29C4A1" w:rsidR="00A52E85" w:rsidRDefault="00A52E85" w:rsidP="002245C7">
            <w:r>
              <w:t xml:space="preserve">Click/tap </w:t>
            </w:r>
            <w:r w:rsidRPr="00A52E85">
              <w:rPr>
                <w:b/>
              </w:rPr>
              <w:t>OK</w:t>
            </w:r>
            <w:r>
              <w:t>.</w:t>
            </w:r>
          </w:p>
        </w:tc>
      </w:tr>
      <w:tr w:rsidR="002245C7" w14:paraId="6446C8CA" w14:textId="77777777" w:rsidTr="00732829">
        <w:tc>
          <w:tcPr>
            <w:tcW w:w="5297" w:type="dxa"/>
          </w:tcPr>
          <w:p w14:paraId="140BCB1E" w14:textId="4593A58C" w:rsidR="00F0727C" w:rsidRDefault="00A52E85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2798CC6" wp14:editId="731EAA2C">
                      <wp:simplePos x="0" y="0"/>
                      <wp:positionH relativeFrom="column">
                        <wp:posOffset>1261745</wp:posOffset>
                      </wp:positionH>
                      <wp:positionV relativeFrom="paragraph">
                        <wp:posOffset>1857375</wp:posOffset>
                      </wp:positionV>
                      <wp:extent cx="323850" cy="409575"/>
                      <wp:effectExtent l="38100" t="38100" r="38100" b="47625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3850" cy="4095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0F789" id="Straight Arrow Connector 15" o:spid="_x0000_s1026" type="#_x0000_t32" style="position:absolute;margin-left:99.35pt;margin-top:146.25pt;width:25.5pt;height:32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D9BCA59" wp14:editId="7B75FE4A">
                  <wp:extent cx="2408753" cy="26098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5.pn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491" b="47255"/>
                          <a:stretch/>
                        </pic:blipFill>
                        <pic:spPr bwMode="auto">
                          <a:xfrm>
                            <a:off x="0" y="0"/>
                            <a:ext cx="2409346" cy="2610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237BED2E" w14:textId="1B62C3EC" w:rsidR="00F0727C" w:rsidRDefault="00A52E85" w:rsidP="00A52E85">
            <w:r>
              <w:t xml:space="preserve">If prompted click/tap </w:t>
            </w:r>
            <w:r w:rsidRPr="00A52E85">
              <w:rPr>
                <w:b/>
              </w:rPr>
              <w:t>Connect</w:t>
            </w:r>
            <w:r>
              <w:t>.</w:t>
            </w:r>
          </w:p>
        </w:tc>
      </w:tr>
      <w:tr w:rsidR="002245C7" w14:paraId="516191F8" w14:textId="77777777" w:rsidTr="00732829">
        <w:tc>
          <w:tcPr>
            <w:tcW w:w="5297" w:type="dxa"/>
          </w:tcPr>
          <w:p w14:paraId="5F72E168" w14:textId="34B9C7CF" w:rsidR="00F0727C" w:rsidRDefault="00A52E85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331C40" wp14:editId="2C85593B">
                  <wp:extent cx="2408555" cy="1139262"/>
                  <wp:effectExtent l="0" t="0" r="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6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348" t="23895" b="52988"/>
                          <a:stretch/>
                        </pic:blipFill>
                        <pic:spPr bwMode="auto">
                          <a:xfrm>
                            <a:off x="0" y="0"/>
                            <a:ext cx="2424355" cy="1146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553E481E" w14:textId="12BCF052" w:rsidR="00F0727C" w:rsidRDefault="00A52E85" w:rsidP="002245C7">
            <w:r>
              <w:t>You will now be connected to the OSA-BYOD network.</w:t>
            </w:r>
            <w:bookmarkStart w:id="0" w:name="_GoBack"/>
            <w:bookmarkEnd w:id="0"/>
          </w:p>
        </w:tc>
      </w:tr>
    </w:tbl>
    <w:p w14:paraId="0A88AF32" w14:textId="026BD4B2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13090"/>
    <w:rsid w:val="0005061A"/>
    <w:rsid w:val="00076543"/>
    <w:rsid w:val="001051A7"/>
    <w:rsid w:val="00141D4D"/>
    <w:rsid w:val="00157CAD"/>
    <w:rsid w:val="001D2450"/>
    <w:rsid w:val="001F04C1"/>
    <w:rsid w:val="002245C7"/>
    <w:rsid w:val="002E71EC"/>
    <w:rsid w:val="00304A58"/>
    <w:rsid w:val="003473D0"/>
    <w:rsid w:val="00351266"/>
    <w:rsid w:val="00360447"/>
    <w:rsid w:val="00385DFD"/>
    <w:rsid w:val="004A4A07"/>
    <w:rsid w:val="004A7D9F"/>
    <w:rsid w:val="005A4C68"/>
    <w:rsid w:val="006901F2"/>
    <w:rsid w:val="00693086"/>
    <w:rsid w:val="006A5DE8"/>
    <w:rsid w:val="006B357F"/>
    <w:rsid w:val="00732829"/>
    <w:rsid w:val="0076716F"/>
    <w:rsid w:val="00823EEA"/>
    <w:rsid w:val="00866A19"/>
    <w:rsid w:val="008825A3"/>
    <w:rsid w:val="00A351BF"/>
    <w:rsid w:val="00A52E85"/>
    <w:rsid w:val="00A564BE"/>
    <w:rsid w:val="00A769CC"/>
    <w:rsid w:val="00BF76A6"/>
    <w:rsid w:val="00BF796A"/>
    <w:rsid w:val="00D0601A"/>
    <w:rsid w:val="00D27F60"/>
    <w:rsid w:val="00D30041"/>
    <w:rsid w:val="00E47E88"/>
    <w:rsid w:val="00E61328"/>
    <w:rsid w:val="00EC096A"/>
    <w:rsid w:val="00EE6E8E"/>
    <w:rsid w:val="00F0515E"/>
    <w:rsid w:val="00F0727C"/>
    <w:rsid w:val="00F633ED"/>
    <w:rsid w:val="00F96D14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mailto:ictservicedesk@oxfordspiresacademy.org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F988AE85.dotm</Template>
  <TotalTime>131</TotalTime>
  <Pages>2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39</cp:revision>
  <dcterms:created xsi:type="dcterms:W3CDTF">2013-10-15T21:27:00Z</dcterms:created>
  <dcterms:modified xsi:type="dcterms:W3CDTF">2014-04-30T12:44:00Z</dcterms:modified>
</cp:coreProperties>
</file>