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88AF10" w14:textId="15C002BD" w:rsidR="0005061A" w:rsidRDefault="00866A19" w:rsidP="0005061A"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 xml:space="preserve">Connecting to OSA-BYOD – Windows </w:t>
      </w:r>
      <w:r w:rsidR="002245C7"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>7</w:t>
      </w:r>
      <w:r w:rsidR="00E47E88"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br/>
      </w:r>
      <w:r w:rsidR="00013090">
        <w:t>James Preston</w:t>
      </w:r>
      <w:r w:rsidR="00013090">
        <w:br/>
        <w:t>30</w:t>
      </w:r>
      <w:r w:rsidR="0005061A">
        <w:t>/</w:t>
      </w:r>
      <w:r w:rsidR="00F633ED">
        <w:t>0</w:t>
      </w:r>
      <w:r>
        <w:t>4</w:t>
      </w:r>
      <w:r w:rsidR="00693086">
        <w:t>/2014</w:t>
      </w:r>
    </w:p>
    <w:p w14:paraId="0A88AF11" w14:textId="77777777" w:rsidR="0005061A" w:rsidRDefault="0005061A" w:rsidP="0005061A">
      <w:pPr>
        <w:pStyle w:val="Heading2"/>
      </w:pPr>
      <w:r>
        <w:t>Overview</w:t>
      </w:r>
    </w:p>
    <w:p w14:paraId="0A88AF12" w14:textId="64664162" w:rsidR="0005061A" w:rsidRDefault="00351266" w:rsidP="0005061A">
      <w:r>
        <w:t xml:space="preserve">This guide shows how to </w:t>
      </w:r>
      <w:r w:rsidR="00F633ED">
        <w:t>connect to</w:t>
      </w:r>
      <w:r w:rsidR="00866A19">
        <w:t xml:space="preserve"> the free OSA-BYOD wireless network on a</w:t>
      </w:r>
      <w:r w:rsidR="00013090">
        <w:t xml:space="preserve"> PC powered by Windows </w:t>
      </w:r>
      <w:r w:rsidR="002245C7">
        <w:t>7</w:t>
      </w:r>
      <w:r w:rsidR="00F633ED">
        <w:t>.</w:t>
      </w:r>
    </w:p>
    <w:p w14:paraId="0A88AF13" w14:textId="77777777" w:rsidR="0005061A" w:rsidRDefault="0005061A" w:rsidP="0005061A">
      <w:pPr>
        <w:pStyle w:val="Heading2"/>
      </w:pPr>
      <w:r>
        <w:t>Further assistance</w:t>
      </w:r>
    </w:p>
    <w:p w14:paraId="0A88AF14" w14:textId="77777777" w:rsidR="0005061A" w:rsidRDefault="0005061A" w:rsidP="0005061A">
      <w:r>
        <w:t xml:space="preserve">If after following this guide further assistance is required </w:t>
      </w:r>
      <w:r w:rsidR="00F633ED">
        <w:t xml:space="preserve">contact ICT Services on </w:t>
      </w:r>
      <w:hyperlink r:id="rId4" w:history="1">
        <w:r w:rsidR="00F633ED" w:rsidRPr="0040751D">
          <w:rPr>
            <w:rStyle w:val="Hyperlink"/>
          </w:rPr>
          <w:t>ictservicedesk@oxfordspiresacademy.org</w:t>
        </w:r>
      </w:hyperlink>
      <w:r w:rsidR="00F633ED">
        <w:t>.</w:t>
      </w:r>
    </w:p>
    <w:p w14:paraId="0A88AF15" w14:textId="77777777" w:rsidR="00F633ED" w:rsidRDefault="00F633ED" w:rsidP="0005061A">
      <w:pPr>
        <w:pStyle w:val="Heading2"/>
      </w:pPr>
      <w:r>
        <w:t>Prerequisites</w:t>
      </w:r>
    </w:p>
    <w:p w14:paraId="0A88AF16" w14:textId="5B404E36" w:rsidR="00F633ED" w:rsidRPr="00F633ED" w:rsidRDefault="00E47E88" w:rsidP="00F633ED">
      <w:r>
        <w:t>You must have a valid Oxford Spires Academy user account to be able to complete these steps.</w:t>
      </w:r>
    </w:p>
    <w:p w14:paraId="0A88AF17" w14:textId="4977B703" w:rsidR="0005061A" w:rsidRDefault="0005061A" w:rsidP="00E47E88">
      <w:pPr>
        <w:pStyle w:val="Heading2"/>
      </w:pPr>
      <w:r>
        <w:t>Guide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97"/>
        <w:gridCol w:w="5159"/>
      </w:tblGrid>
      <w:tr w:rsidR="002245C7" w14:paraId="0A88AF1A" w14:textId="77777777" w:rsidTr="00732829">
        <w:tc>
          <w:tcPr>
            <w:tcW w:w="5297" w:type="dxa"/>
          </w:tcPr>
          <w:p w14:paraId="0A88AF18" w14:textId="3D9EEB03" w:rsidR="00BF796A" w:rsidRDefault="002245C7" w:rsidP="006A5DE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263DB03" wp14:editId="713F6A64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2240280</wp:posOffset>
                      </wp:positionV>
                      <wp:extent cx="390525" cy="266700"/>
                      <wp:effectExtent l="38100" t="38100" r="66675" b="3810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0525" cy="2667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3B604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69.35pt;margin-top:176.4pt;width:30.7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ED5101" wp14:editId="63ECBEC7">
                      <wp:simplePos x="0" y="0"/>
                      <wp:positionH relativeFrom="column">
                        <wp:posOffset>1156970</wp:posOffset>
                      </wp:positionH>
                      <wp:positionV relativeFrom="paragraph">
                        <wp:posOffset>2887980</wp:posOffset>
                      </wp:positionV>
                      <wp:extent cx="504825" cy="47625"/>
                      <wp:effectExtent l="0" t="133350" r="0" b="14287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4825" cy="476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0A51D5" id="Straight Arrow Connector 3" o:spid="_x0000_s1026" type="#_x0000_t32" style="position:absolute;margin-left:91.1pt;margin-top:227.4pt;width:39.75pt;height: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1FA79945" wp14:editId="51E34492">
                  <wp:extent cx="2647950" cy="3085907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389" cy="3092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0A88AF19" w14:textId="16CA75D9" w:rsidR="00BF796A" w:rsidRDefault="002245C7" w:rsidP="00F0727C">
            <w:r>
              <w:t xml:space="preserve">Click the networking icon and then click </w:t>
            </w:r>
            <w:r w:rsidRPr="002245C7">
              <w:rPr>
                <w:b/>
              </w:rPr>
              <w:t>Open Networking and Sharing Centre</w:t>
            </w:r>
            <w:r>
              <w:t>.</w:t>
            </w:r>
          </w:p>
        </w:tc>
      </w:tr>
      <w:tr w:rsidR="002245C7" w14:paraId="0A88AF1D" w14:textId="77777777" w:rsidTr="00732829">
        <w:tc>
          <w:tcPr>
            <w:tcW w:w="5297" w:type="dxa"/>
          </w:tcPr>
          <w:p w14:paraId="0A88AF1B" w14:textId="49998D52" w:rsidR="00BF796A" w:rsidRDefault="002245C7" w:rsidP="006A5DE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B9168A" wp14:editId="06A5EF3C">
                      <wp:simplePos x="0" y="0"/>
                      <wp:positionH relativeFrom="column">
                        <wp:posOffset>1423670</wp:posOffset>
                      </wp:positionH>
                      <wp:positionV relativeFrom="paragraph">
                        <wp:posOffset>262255</wp:posOffset>
                      </wp:positionV>
                      <wp:extent cx="638175" cy="238125"/>
                      <wp:effectExtent l="0" t="76200" r="28575" b="47625"/>
                      <wp:wrapNone/>
                      <wp:docPr id="32" name="Straight Arrow Connector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38175" cy="2381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1E0567" id="Straight Arrow Connector 32" o:spid="_x0000_s1026" type="#_x0000_t32" style="position:absolute;margin-left:112.1pt;margin-top:20.65pt;width:50.25pt;height:18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6F716524" wp14:editId="409DE4D0">
                  <wp:extent cx="3181350" cy="95823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.PNG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941" t="38916" r="2684" b="30522"/>
                          <a:stretch/>
                        </pic:blipFill>
                        <pic:spPr bwMode="auto">
                          <a:xfrm>
                            <a:off x="0" y="0"/>
                            <a:ext cx="3196018" cy="9626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0A88AF1C" w14:textId="00B66182" w:rsidR="002E71EC" w:rsidRDefault="002245C7" w:rsidP="00866A19">
            <w:r>
              <w:t xml:space="preserve">In the centre area of the window that appears click </w:t>
            </w:r>
            <w:r w:rsidRPr="002245C7">
              <w:rPr>
                <w:b/>
              </w:rPr>
              <w:t>Set up a new connection or network</w:t>
            </w:r>
            <w:r>
              <w:t>.</w:t>
            </w:r>
          </w:p>
        </w:tc>
      </w:tr>
      <w:tr w:rsidR="002245C7" w14:paraId="0467A381" w14:textId="77777777" w:rsidTr="00732829">
        <w:tc>
          <w:tcPr>
            <w:tcW w:w="5297" w:type="dxa"/>
          </w:tcPr>
          <w:p w14:paraId="7405BAF8" w14:textId="30E1D9F5" w:rsidR="00866A19" w:rsidRDefault="002245C7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B9FF7CE" wp14:editId="1963ED13">
                      <wp:simplePos x="0" y="0"/>
                      <wp:positionH relativeFrom="column">
                        <wp:posOffset>1680845</wp:posOffset>
                      </wp:positionH>
                      <wp:positionV relativeFrom="paragraph">
                        <wp:posOffset>1336040</wp:posOffset>
                      </wp:positionV>
                      <wp:extent cx="638175" cy="238125"/>
                      <wp:effectExtent l="0" t="76200" r="28575" b="47625"/>
                      <wp:wrapNone/>
                      <wp:docPr id="36" name="Straight Arrow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38175" cy="2381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B7D091" id="Straight Arrow Connector 36" o:spid="_x0000_s1026" type="#_x0000_t32" style="position:absolute;margin-left:132.35pt;margin-top:105.2pt;width:50.25pt;height:18.7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D17D875" wp14:editId="6CEE431A">
                  <wp:extent cx="3209925" cy="2351219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3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0445" cy="2358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1AE2A885" w14:textId="07769771" w:rsidR="00866A19" w:rsidRDefault="002245C7" w:rsidP="002245C7">
            <w:r>
              <w:t xml:space="preserve">Click </w:t>
            </w:r>
            <w:r w:rsidRPr="002245C7">
              <w:rPr>
                <w:b/>
              </w:rPr>
              <w:t>Manually connect to a wireless network</w:t>
            </w:r>
            <w:r>
              <w:t>.</w:t>
            </w:r>
          </w:p>
        </w:tc>
      </w:tr>
      <w:tr w:rsidR="002245C7" w14:paraId="0BD9AA38" w14:textId="77777777" w:rsidTr="00732829">
        <w:tc>
          <w:tcPr>
            <w:tcW w:w="5297" w:type="dxa"/>
          </w:tcPr>
          <w:p w14:paraId="007783C4" w14:textId="4E03CE14" w:rsidR="00F0727C" w:rsidRDefault="002245C7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B9CE645" wp14:editId="0F9C4822">
                      <wp:simplePos x="0" y="0"/>
                      <wp:positionH relativeFrom="column">
                        <wp:posOffset>1966595</wp:posOffset>
                      </wp:positionH>
                      <wp:positionV relativeFrom="paragraph">
                        <wp:posOffset>745490</wp:posOffset>
                      </wp:positionV>
                      <wp:extent cx="552450" cy="200025"/>
                      <wp:effectExtent l="38100" t="38100" r="19050" b="85725"/>
                      <wp:wrapNone/>
                      <wp:docPr id="38" name="Straight Arrow Connector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52450" cy="2000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D73D48" id="Straight Arrow Connector 38" o:spid="_x0000_s1026" type="#_x0000_t32" style="position:absolute;margin-left:154.85pt;margin-top:58.7pt;width:43.5pt;height:15.7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A3C4854" wp14:editId="53550842">
                      <wp:simplePos x="0" y="0"/>
                      <wp:positionH relativeFrom="column">
                        <wp:posOffset>1585595</wp:posOffset>
                      </wp:positionH>
                      <wp:positionV relativeFrom="paragraph">
                        <wp:posOffset>498474</wp:posOffset>
                      </wp:positionV>
                      <wp:extent cx="552450" cy="200025"/>
                      <wp:effectExtent l="38100" t="38100" r="19050" b="85725"/>
                      <wp:wrapNone/>
                      <wp:docPr id="37" name="Straight Arrow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52450" cy="2000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3A0F93" id="Straight Arrow Connector 37" o:spid="_x0000_s1026" type="#_x0000_t32" style="position:absolute;margin-left:124.85pt;margin-top:39.25pt;width:43.5pt;height:15.7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71EC049D" wp14:editId="1DCB090A">
                  <wp:extent cx="3219450" cy="2358196"/>
                  <wp:effectExtent l="0" t="0" r="0" b="444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4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192" cy="2364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3F916B4E" w14:textId="77777777" w:rsidR="002245C7" w:rsidRDefault="002245C7" w:rsidP="002245C7">
            <w:r>
              <w:t xml:space="preserve">In Network name type </w:t>
            </w:r>
            <w:r w:rsidRPr="00F0727C">
              <w:rPr>
                <w:b/>
              </w:rPr>
              <w:t>OSA-BYOD</w:t>
            </w:r>
            <w:r>
              <w:t>.</w:t>
            </w:r>
          </w:p>
          <w:p w14:paraId="48CE58FE" w14:textId="77777777" w:rsidR="002245C7" w:rsidRDefault="002245C7" w:rsidP="002245C7"/>
          <w:p w14:paraId="2F38D0F5" w14:textId="77777777" w:rsidR="002245C7" w:rsidRDefault="002245C7" w:rsidP="002245C7">
            <w:r>
              <w:t xml:space="preserve">Under Security type select </w:t>
            </w:r>
            <w:r w:rsidRPr="00F0727C">
              <w:rPr>
                <w:b/>
              </w:rPr>
              <w:t>WPA2-Enterprise</w:t>
            </w:r>
            <w:r>
              <w:t>.</w:t>
            </w:r>
          </w:p>
          <w:p w14:paraId="31B501D3" w14:textId="77777777" w:rsidR="002245C7" w:rsidRDefault="002245C7" w:rsidP="002245C7"/>
          <w:p w14:paraId="040696F3" w14:textId="51836950" w:rsidR="00F0727C" w:rsidRDefault="002245C7" w:rsidP="002245C7">
            <w:r>
              <w:t xml:space="preserve">Click </w:t>
            </w:r>
            <w:r w:rsidRPr="002245C7">
              <w:rPr>
                <w:b/>
              </w:rPr>
              <w:t>Next</w:t>
            </w:r>
            <w:r>
              <w:t>.</w:t>
            </w:r>
          </w:p>
        </w:tc>
      </w:tr>
      <w:tr w:rsidR="002245C7" w14:paraId="6446C8CA" w14:textId="77777777" w:rsidTr="00732829">
        <w:tc>
          <w:tcPr>
            <w:tcW w:w="5297" w:type="dxa"/>
          </w:tcPr>
          <w:p w14:paraId="140BCB1E" w14:textId="761CC68A" w:rsidR="00F0727C" w:rsidRDefault="002245C7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FED6819" wp14:editId="28F577C1">
                      <wp:simplePos x="0" y="0"/>
                      <wp:positionH relativeFrom="column">
                        <wp:posOffset>1909445</wp:posOffset>
                      </wp:positionH>
                      <wp:positionV relativeFrom="paragraph">
                        <wp:posOffset>996950</wp:posOffset>
                      </wp:positionV>
                      <wp:extent cx="485775" cy="323850"/>
                      <wp:effectExtent l="38100" t="38100" r="28575" b="38100"/>
                      <wp:wrapNone/>
                      <wp:docPr id="39" name="Straight Arrow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85775" cy="32385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B4468E" id="Straight Arrow Connector 39" o:spid="_x0000_s1026" type="#_x0000_t32" style="position:absolute;margin-left:150.35pt;margin-top:78.5pt;width:38.25pt;height:25.5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244EBC6E" wp14:editId="563C43D5">
                  <wp:extent cx="3200400" cy="2344242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5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1607" cy="2352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237BED2E" w14:textId="396C0DF6" w:rsidR="00F0727C" w:rsidRDefault="002245C7" w:rsidP="00F0727C">
            <w:r>
              <w:t xml:space="preserve">Click </w:t>
            </w:r>
            <w:r w:rsidRPr="002245C7">
              <w:rPr>
                <w:b/>
              </w:rPr>
              <w:t>Change connection settings</w:t>
            </w:r>
            <w:r>
              <w:t>.</w:t>
            </w:r>
          </w:p>
        </w:tc>
      </w:tr>
      <w:tr w:rsidR="002245C7" w14:paraId="516191F8" w14:textId="77777777" w:rsidTr="00732829">
        <w:tc>
          <w:tcPr>
            <w:tcW w:w="5297" w:type="dxa"/>
          </w:tcPr>
          <w:p w14:paraId="5F72E168" w14:textId="333793E9" w:rsidR="00F0727C" w:rsidRDefault="002245C7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E624667" wp14:editId="7D172D16">
                      <wp:simplePos x="0" y="0"/>
                      <wp:positionH relativeFrom="column">
                        <wp:posOffset>851535</wp:posOffset>
                      </wp:positionH>
                      <wp:positionV relativeFrom="paragraph">
                        <wp:posOffset>380365</wp:posOffset>
                      </wp:positionV>
                      <wp:extent cx="466725" cy="95250"/>
                      <wp:effectExtent l="0" t="114300" r="0" b="114300"/>
                      <wp:wrapNone/>
                      <wp:docPr id="42" name="Straight Arrow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66725" cy="9525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753D3D" id="Straight Arrow Connector 42" o:spid="_x0000_s1026" type="#_x0000_t32" style="position:absolute;margin-left:67.05pt;margin-top:29.95pt;width:36.75pt;height:7.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761BE50" wp14:editId="3972271F">
                      <wp:simplePos x="0" y="0"/>
                      <wp:positionH relativeFrom="column">
                        <wp:posOffset>2023744</wp:posOffset>
                      </wp:positionH>
                      <wp:positionV relativeFrom="paragraph">
                        <wp:posOffset>1618614</wp:posOffset>
                      </wp:positionV>
                      <wp:extent cx="276225" cy="352425"/>
                      <wp:effectExtent l="38100" t="38100" r="47625" b="28575"/>
                      <wp:wrapNone/>
                      <wp:docPr id="41" name="Straight Arrow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76225" cy="3524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4359CB" id="Straight Arrow Connector 41" o:spid="_x0000_s1026" type="#_x0000_t32" style="position:absolute;margin-left:159.35pt;margin-top:127.45pt;width:21.75pt;height:27.7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19BF4D23" wp14:editId="7880E7C6">
                  <wp:extent cx="2628900" cy="3412839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6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9778" cy="3413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553E481E" w14:textId="3C8D42AA" w:rsidR="00F0727C" w:rsidRDefault="002245C7" w:rsidP="002245C7">
            <w:r>
              <w:t xml:space="preserve">Select the </w:t>
            </w:r>
            <w:r w:rsidRPr="002245C7">
              <w:rPr>
                <w:b/>
              </w:rPr>
              <w:t>Security</w:t>
            </w:r>
            <w:r>
              <w:t xml:space="preserve"> tab and click </w:t>
            </w:r>
            <w:r w:rsidRPr="002245C7">
              <w:rPr>
                <w:b/>
              </w:rPr>
              <w:t>Settings</w:t>
            </w:r>
            <w:r>
              <w:t>.</w:t>
            </w:r>
          </w:p>
        </w:tc>
      </w:tr>
      <w:tr w:rsidR="002245C7" w14:paraId="58810C75" w14:textId="77777777" w:rsidTr="00732829">
        <w:tc>
          <w:tcPr>
            <w:tcW w:w="5297" w:type="dxa"/>
          </w:tcPr>
          <w:p w14:paraId="07FF75EE" w14:textId="74666585" w:rsidR="00F0727C" w:rsidRDefault="001F04C1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BE6C842" wp14:editId="2E25A84F">
                      <wp:simplePos x="0" y="0"/>
                      <wp:positionH relativeFrom="column">
                        <wp:posOffset>1823719</wp:posOffset>
                      </wp:positionH>
                      <wp:positionV relativeFrom="paragraph">
                        <wp:posOffset>1708149</wp:posOffset>
                      </wp:positionV>
                      <wp:extent cx="66675" cy="447675"/>
                      <wp:effectExtent l="114300" t="19050" r="85725" b="47625"/>
                      <wp:wrapNone/>
                      <wp:docPr id="45" name="Straight Arrow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6675" cy="4476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8C8FFA" id="Straight Arrow Connector 45" o:spid="_x0000_s1026" type="#_x0000_t32" style="position:absolute;margin-left:143.6pt;margin-top:134.5pt;width:5.25pt;height:35.2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E38676C" wp14:editId="415117F8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421640</wp:posOffset>
                      </wp:positionV>
                      <wp:extent cx="276225" cy="352425"/>
                      <wp:effectExtent l="38100" t="38100" r="47625" b="28575"/>
                      <wp:wrapNone/>
                      <wp:docPr id="44" name="Straight Arrow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76225" cy="3524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4D21F4" id="Straight Arrow Connector 44" o:spid="_x0000_s1026" type="#_x0000_t32" style="position:absolute;margin-left:75.3pt;margin-top:33.2pt;width:21.75pt;height:27.7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" strokecolor="red" strokeweight="6pt">
                      <v:stroke endarrow="block"/>
                    </v:shape>
                  </w:pict>
                </mc:Fallback>
              </mc:AlternateContent>
            </w:r>
            <w:r w:rsidR="00385DFD">
              <w:rPr>
                <w:noProof/>
                <w:lang w:eastAsia="en-GB"/>
              </w:rPr>
              <w:drawing>
                <wp:inline distT="0" distB="0" distL="0" distR="0" wp14:anchorId="0F6CF22F" wp14:editId="7438994D">
                  <wp:extent cx="2180836" cy="3124200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7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2318" cy="3126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6E5BF2DD" w14:textId="6817D249" w:rsidR="00F0727C" w:rsidRDefault="00360447" w:rsidP="00F0727C">
            <w:r>
              <w:t xml:space="preserve">Un tick </w:t>
            </w:r>
            <w:r w:rsidRPr="00F0727C">
              <w:rPr>
                <w:b/>
              </w:rPr>
              <w:t>Validate server certificate</w:t>
            </w:r>
            <w:r>
              <w:t xml:space="preserve"> and then click </w:t>
            </w:r>
            <w:r w:rsidRPr="00F0727C">
              <w:rPr>
                <w:b/>
              </w:rPr>
              <w:t>Configure</w:t>
            </w:r>
            <w:r>
              <w:t>.</w:t>
            </w:r>
          </w:p>
        </w:tc>
      </w:tr>
      <w:tr w:rsidR="002245C7" w14:paraId="0E2E76C6" w14:textId="77777777" w:rsidTr="00732829">
        <w:tc>
          <w:tcPr>
            <w:tcW w:w="5297" w:type="dxa"/>
          </w:tcPr>
          <w:p w14:paraId="6927A8C9" w14:textId="45E25B7A" w:rsidR="00F0727C" w:rsidRDefault="00360447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5823BF1" wp14:editId="72BBE191">
                      <wp:simplePos x="0" y="0"/>
                      <wp:positionH relativeFrom="column">
                        <wp:posOffset>337820</wp:posOffset>
                      </wp:positionH>
                      <wp:positionV relativeFrom="paragraph">
                        <wp:posOffset>996950</wp:posOffset>
                      </wp:positionV>
                      <wp:extent cx="45719" cy="400050"/>
                      <wp:effectExtent l="76200" t="38100" r="50165" b="19050"/>
                      <wp:wrapNone/>
                      <wp:docPr id="49" name="Straight Arrow Connector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5719" cy="40005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6915FF" id="Straight Arrow Connector 49" o:spid="_x0000_s1026" type="#_x0000_t32" style="position:absolute;margin-left:26.6pt;margin-top:78.5pt;width:3.6pt;height:31.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79703F85" wp14:editId="11F8AE1A">
                  <wp:extent cx="2867425" cy="1695687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8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425" cy="169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0455CFE9" w14:textId="77777777" w:rsidR="00360447" w:rsidRDefault="00360447" w:rsidP="00360447">
            <w:r>
              <w:t>Un tick Auto</w:t>
            </w:r>
            <w:r w:rsidRPr="00F0727C">
              <w:rPr>
                <w:b/>
              </w:rPr>
              <w:t>matically use my Windows logon name and password</w:t>
            </w:r>
            <w:r>
              <w:t>.</w:t>
            </w:r>
          </w:p>
          <w:p w14:paraId="6B15C115" w14:textId="77777777" w:rsidR="00360447" w:rsidRDefault="00360447" w:rsidP="00360447"/>
          <w:p w14:paraId="31831E4E" w14:textId="26A6941A" w:rsidR="00F0727C" w:rsidRDefault="00360447" w:rsidP="00360447">
            <w:r>
              <w:t xml:space="preserve">Click </w:t>
            </w:r>
            <w:r w:rsidRPr="00F0727C">
              <w:rPr>
                <w:b/>
              </w:rPr>
              <w:t>OK</w:t>
            </w:r>
            <w:r>
              <w:t xml:space="preserve"> to close the </w:t>
            </w:r>
            <w:r>
              <w:t>window, then click ok on the ‘Protected EAP Properties’ Window.</w:t>
            </w:r>
          </w:p>
        </w:tc>
      </w:tr>
      <w:tr w:rsidR="002245C7" w14:paraId="2777DA6F" w14:textId="77777777" w:rsidTr="00732829">
        <w:tc>
          <w:tcPr>
            <w:tcW w:w="5297" w:type="dxa"/>
          </w:tcPr>
          <w:p w14:paraId="180B2653" w14:textId="4E80B234" w:rsidR="00F0727C" w:rsidRDefault="00360447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10AE4D0" wp14:editId="7717265C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2552700</wp:posOffset>
                      </wp:positionV>
                      <wp:extent cx="45719" cy="400050"/>
                      <wp:effectExtent l="76200" t="38100" r="50165" b="19050"/>
                      <wp:wrapNone/>
                      <wp:docPr id="50" name="Straight Arrow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5719" cy="40005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27BE74" id="Straight Arrow Connector 50" o:spid="_x0000_s1026" type="#_x0000_t32" style="position:absolute;margin-left:40.85pt;margin-top:201pt;width:3.6pt;height:31.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524E65A5" wp14:editId="249E441C">
                  <wp:extent cx="2628900" cy="3412839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6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9778" cy="3413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7ECA06E7" w14:textId="4EF1E88E" w:rsidR="00F0727C" w:rsidRDefault="00360447" w:rsidP="00360447">
            <w:r>
              <w:t xml:space="preserve">Return to the Security tab and click </w:t>
            </w:r>
            <w:r w:rsidRPr="00360447">
              <w:rPr>
                <w:b/>
              </w:rPr>
              <w:t>Advanced settings</w:t>
            </w:r>
            <w:r>
              <w:t>.</w:t>
            </w:r>
          </w:p>
        </w:tc>
      </w:tr>
      <w:tr w:rsidR="002245C7" w14:paraId="0ECD2B72" w14:textId="77777777" w:rsidTr="00732829">
        <w:tc>
          <w:tcPr>
            <w:tcW w:w="5297" w:type="dxa"/>
          </w:tcPr>
          <w:p w14:paraId="37061AB7" w14:textId="4BB2EDC9" w:rsidR="00F0727C" w:rsidRDefault="00F96D14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AEADAC4" wp14:editId="35F517C2">
                      <wp:simplePos x="0" y="0"/>
                      <wp:positionH relativeFrom="column">
                        <wp:posOffset>2440305</wp:posOffset>
                      </wp:positionH>
                      <wp:positionV relativeFrom="paragraph">
                        <wp:posOffset>353060</wp:posOffset>
                      </wp:positionV>
                      <wp:extent cx="45719" cy="400050"/>
                      <wp:effectExtent l="133350" t="19050" r="88265" b="38100"/>
                      <wp:wrapNone/>
                      <wp:docPr id="54" name="Straight Arrow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40005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B99503" id="Straight Arrow Connector 54" o:spid="_x0000_s1026" type="#_x0000_t32" style="position:absolute;margin-left:192.15pt;margin-top:27.8pt;width:3.6pt;height:31.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D9E0763" wp14:editId="35E7542F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962659</wp:posOffset>
                      </wp:positionV>
                      <wp:extent cx="273685" cy="304800"/>
                      <wp:effectExtent l="38100" t="38100" r="50165" b="38100"/>
                      <wp:wrapNone/>
                      <wp:docPr id="53" name="Straight Arrow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3685" cy="3048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5AB58E" id="Straight Arrow Connector 53" o:spid="_x0000_s1026" type="#_x0000_t32" style="position:absolute;margin-left:15.35pt;margin-top:75.8pt;width:21.55pt;height:24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277AC0D" wp14:editId="560CF935">
                      <wp:simplePos x="0" y="0"/>
                      <wp:positionH relativeFrom="column">
                        <wp:posOffset>175895</wp:posOffset>
                      </wp:positionH>
                      <wp:positionV relativeFrom="paragraph">
                        <wp:posOffset>734060</wp:posOffset>
                      </wp:positionV>
                      <wp:extent cx="159385" cy="257175"/>
                      <wp:effectExtent l="76200" t="38100" r="50165" b="28575"/>
                      <wp:wrapNone/>
                      <wp:docPr id="52" name="Straight Arrow Connector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9385" cy="2571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093F39" id="Straight Arrow Connector 52" o:spid="_x0000_s1026" type="#_x0000_t32" style="position:absolute;margin-left:13.85pt;margin-top:57.8pt;width:12.55pt;height:20.2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77E947AE" wp14:editId="4B06F136">
                  <wp:extent cx="3200400" cy="1332814"/>
                  <wp:effectExtent l="0" t="0" r="0" b="127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9.PN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7921"/>
                          <a:stretch/>
                        </pic:blipFill>
                        <pic:spPr bwMode="auto">
                          <a:xfrm>
                            <a:off x="0" y="0"/>
                            <a:ext cx="3218751" cy="13404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003BBCF8" w14:textId="3970A0A0" w:rsidR="00F0727C" w:rsidRDefault="00F96D14" w:rsidP="00F96D14">
            <w:r>
              <w:t xml:space="preserve">Tick </w:t>
            </w:r>
            <w:r w:rsidRPr="00F96D14">
              <w:rPr>
                <w:b/>
              </w:rPr>
              <w:t>Specify authentication mode</w:t>
            </w:r>
            <w:r>
              <w:t xml:space="preserve">, select </w:t>
            </w:r>
            <w:r w:rsidRPr="00F96D14">
              <w:rPr>
                <w:b/>
              </w:rPr>
              <w:t>User authentication</w:t>
            </w:r>
            <w:r>
              <w:t xml:space="preserve"> from the drop down box and then click </w:t>
            </w:r>
            <w:r w:rsidRPr="00F96D14">
              <w:rPr>
                <w:b/>
              </w:rPr>
              <w:t>Save credentials</w:t>
            </w:r>
            <w:r>
              <w:t>.</w:t>
            </w:r>
          </w:p>
        </w:tc>
      </w:tr>
      <w:tr w:rsidR="002245C7" w14:paraId="034C4914" w14:textId="77777777" w:rsidTr="00732829">
        <w:tc>
          <w:tcPr>
            <w:tcW w:w="5297" w:type="dxa"/>
          </w:tcPr>
          <w:p w14:paraId="589A1FD1" w14:textId="7C0A307E" w:rsidR="00F0727C" w:rsidRDefault="00F96D14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E80B5FF" wp14:editId="63F73FF4">
                      <wp:simplePos x="0" y="0"/>
                      <wp:positionH relativeFrom="column">
                        <wp:posOffset>2373630</wp:posOffset>
                      </wp:positionH>
                      <wp:positionV relativeFrom="paragraph">
                        <wp:posOffset>1117600</wp:posOffset>
                      </wp:positionV>
                      <wp:extent cx="45719" cy="400050"/>
                      <wp:effectExtent l="133350" t="19050" r="88265" b="38100"/>
                      <wp:wrapNone/>
                      <wp:docPr id="56" name="Straight Arrow Connector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40005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AD4D05" id="Straight Arrow Connector 56" o:spid="_x0000_s1026" type="#_x0000_t32" style="position:absolute;margin-left:186.9pt;margin-top:88pt;width:3.6pt;height:31.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74B78BB7" wp14:editId="7BC67733">
                  <wp:extent cx="3181350" cy="1855182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10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804" cy="1860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4CADF2C7" w14:textId="77777777" w:rsidR="00F0727C" w:rsidRDefault="00F96D14" w:rsidP="00866A19">
            <w:r w:rsidRPr="00F96D14">
              <w:rPr>
                <w:b/>
              </w:rPr>
              <w:t>Enter the same username and password that you use to login to computers</w:t>
            </w:r>
            <w:r>
              <w:t xml:space="preserve"> and then click </w:t>
            </w:r>
            <w:r w:rsidRPr="00F96D14">
              <w:rPr>
                <w:b/>
              </w:rPr>
              <w:t>OK</w:t>
            </w:r>
            <w:r>
              <w:t>.</w:t>
            </w:r>
          </w:p>
          <w:p w14:paraId="7D576805" w14:textId="77777777" w:rsidR="00F96D14" w:rsidRDefault="00F96D14" w:rsidP="00866A19"/>
          <w:p w14:paraId="2BC36D7E" w14:textId="75706E53" w:rsidR="00F96D14" w:rsidRDefault="00F96D14" w:rsidP="00866A19">
            <w:r>
              <w:t xml:space="preserve">Click </w:t>
            </w:r>
            <w:r w:rsidRPr="00F0727C">
              <w:rPr>
                <w:b/>
              </w:rPr>
              <w:t>OK</w:t>
            </w:r>
            <w:r>
              <w:t xml:space="preserve"> to close the window, then click ok/close on any remaining windows.</w:t>
            </w:r>
          </w:p>
        </w:tc>
      </w:tr>
      <w:tr w:rsidR="00F96D14" w14:paraId="7A41EE9F" w14:textId="77777777" w:rsidTr="00732829">
        <w:tc>
          <w:tcPr>
            <w:tcW w:w="5297" w:type="dxa"/>
          </w:tcPr>
          <w:p w14:paraId="5A970365" w14:textId="669D97FB" w:rsidR="00F96D14" w:rsidRDefault="00EE6E8E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DC5F6F" wp14:editId="0D156C04">
                  <wp:extent cx="2953162" cy="4382112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11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3162" cy="4382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6E6A2CB4" w14:textId="09DD9A04" w:rsidR="00F96D14" w:rsidRDefault="00EE6E8E" w:rsidP="00866A19">
            <w:r>
              <w:t>You will now be connected to the OSA-BYOD network.</w:t>
            </w:r>
            <w:bookmarkStart w:id="0" w:name="_GoBack"/>
            <w:bookmarkEnd w:id="0"/>
          </w:p>
        </w:tc>
      </w:tr>
    </w:tbl>
    <w:p w14:paraId="0A88AF32" w14:textId="3337BAE8" w:rsidR="00E47E88" w:rsidRPr="00E47E88" w:rsidRDefault="00E47E88" w:rsidP="00E47E88"/>
    <w:sectPr w:rsidR="00E47E88" w:rsidRPr="00E47E88" w:rsidSect="00050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1A"/>
    <w:rsid w:val="00013090"/>
    <w:rsid w:val="0005061A"/>
    <w:rsid w:val="00076543"/>
    <w:rsid w:val="001051A7"/>
    <w:rsid w:val="00141D4D"/>
    <w:rsid w:val="00157CAD"/>
    <w:rsid w:val="001D2450"/>
    <w:rsid w:val="001F04C1"/>
    <w:rsid w:val="002245C7"/>
    <w:rsid w:val="002E71EC"/>
    <w:rsid w:val="00304A58"/>
    <w:rsid w:val="003473D0"/>
    <w:rsid w:val="00351266"/>
    <w:rsid w:val="00360447"/>
    <w:rsid w:val="00385DFD"/>
    <w:rsid w:val="004A4A07"/>
    <w:rsid w:val="004A7D9F"/>
    <w:rsid w:val="005A4C68"/>
    <w:rsid w:val="006901F2"/>
    <w:rsid w:val="00693086"/>
    <w:rsid w:val="006A5DE8"/>
    <w:rsid w:val="006B357F"/>
    <w:rsid w:val="00732829"/>
    <w:rsid w:val="0076716F"/>
    <w:rsid w:val="00823EEA"/>
    <w:rsid w:val="00866A19"/>
    <w:rsid w:val="008825A3"/>
    <w:rsid w:val="00A351BF"/>
    <w:rsid w:val="00A564BE"/>
    <w:rsid w:val="00A769CC"/>
    <w:rsid w:val="00BF76A6"/>
    <w:rsid w:val="00BF796A"/>
    <w:rsid w:val="00D0601A"/>
    <w:rsid w:val="00D27F60"/>
    <w:rsid w:val="00D30041"/>
    <w:rsid w:val="00E47E88"/>
    <w:rsid w:val="00E61328"/>
    <w:rsid w:val="00EC096A"/>
    <w:rsid w:val="00EE6E8E"/>
    <w:rsid w:val="00F0515E"/>
    <w:rsid w:val="00F0727C"/>
    <w:rsid w:val="00F633ED"/>
    <w:rsid w:val="00F96D14"/>
    <w:rsid w:val="00FF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AF10"/>
  <w15:chartTrackingRefBased/>
  <w15:docId w15:val="{EB413E30-A34B-4C4D-A22E-D36FF11E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6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6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050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300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mailto:ictservicedesk@oxfordspiresacademy.or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9FA81A0A.dotm</Template>
  <TotalTime>126</TotalTime>
  <Pages>4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Preston</dc:creator>
  <cp:keywords/>
  <dc:description/>
  <cp:lastModifiedBy>James Preston</cp:lastModifiedBy>
  <cp:revision>38</cp:revision>
  <dcterms:created xsi:type="dcterms:W3CDTF">2013-10-15T21:27:00Z</dcterms:created>
  <dcterms:modified xsi:type="dcterms:W3CDTF">2014-04-30T12:39:00Z</dcterms:modified>
</cp:coreProperties>
</file>