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57381116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 xml:space="preserve">Connecting to OSA-BYOD – </w:t>
      </w:r>
      <w:r w:rsidR="00AB2B20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Android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C27770">
        <w:t>James Preston &amp; Sam Adams</w:t>
      </w:r>
      <w:r>
        <w:br/>
      </w:r>
      <w:r w:rsidR="00AB2B20">
        <w:t>07</w:t>
      </w:r>
      <w:r w:rsidR="0005061A">
        <w:t>/</w:t>
      </w:r>
      <w:r w:rsidR="00F633ED">
        <w:t>0</w:t>
      </w:r>
      <w:r w:rsidR="00AB2B20">
        <w:t>5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02BC346D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</w:t>
      </w:r>
      <w:r w:rsidR="00AB2B20">
        <w:t>e OSA-BYOD wireless network on a Google Android phone</w:t>
      </w:r>
      <w:r w:rsidR="00F633ED">
        <w:t>.</w:t>
      </w:r>
      <w:r w:rsidR="00AB2B20">
        <w:t xml:space="preserve"> The phone used in the following example is an HTC One X running </w:t>
      </w:r>
      <w:r w:rsidR="00C27770">
        <w:t xml:space="preserve">Android 4.0. It may very slightly on different versions but will </w:t>
      </w:r>
      <w:r w:rsidR="00854294">
        <w:t xml:space="preserve">be </w:t>
      </w:r>
      <w:r w:rsidR="00C27770">
        <w:t>largely the same.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686F4DD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5800"/>
      </w:tblGrid>
      <w:tr w:rsidR="00C27770" w14:paraId="0A88AF1D" w14:textId="77777777" w:rsidTr="00C27770">
        <w:tc>
          <w:tcPr>
            <w:tcW w:w="4656" w:type="dxa"/>
          </w:tcPr>
          <w:p w14:paraId="0A88AF1B" w14:textId="2EEBE61D" w:rsidR="00BF796A" w:rsidRDefault="00C27770" w:rsidP="006A5DE8">
            <w:r>
              <w:rPr>
                <w:noProof/>
                <w:lang w:eastAsia="en-GB"/>
              </w:rPr>
              <w:drawing>
                <wp:inline distT="0" distB="0" distL="0" distR="0" wp14:anchorId="2AE7C3D3" wp14:editId="65A38C59">
                  <wp:extent cx="2809875" cy="499554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shot_2014-05-07-09-19-52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338" cy="5008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0A88AF1C" w14:textId="51B51ED4" w:rsidR="002E71EC" w:rsidRDefault="00C27770" w:rsidP="00866A19">
            <w:r>
              <w:t>Navigate to the “</w:t>
            </w:r>
            <w:proofErr w:type="spellStart"/>
            <w:r>
              <w:t>WiFi</w:t>
            </w:r>
            <w:proofErr w:type="spellEnd"/>
            <w:r>
              <w:t>” settings from the Settings application.</w:t>
            </w:r>
          </w:p>
        </w:tc>
      </w:tr>
      <w:tr w:rsidR="00C27770" w14:paraId="0467A381" w14:textId="77777777" w:rsidTr="00C27770">
        <w:tc>
          <w:tcPr>
            <w:tcW w:w="4656" w:type="dxa"/>
          </w:tcPr>
          <w:p w14:paraId="7405BAF8" w14:textId="5B9D6A8E" w:rsidR="00866A19" w:rsidRDefault="00C27770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10D9F74" wp14:editId="2D21CB91">
                  <wp:extent cx="2819400" cy="501248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shot_2014-05-07-09-21-0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490" cy="5019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1AE2A885" w14:textId="5A06792B" w:rsidR="00866A19" w:rsidRDefault="00C27770" w:rsidP="00866A19">
            <w:r>
              <w:t xml:space="preserve">Ensure </w:t>
            </w:r>
            <w:proofErr w:type="spellStart"/>
            <w:r>
              <w:t>Wifi</w:t>
            </w:r>
            <w:proofErr w:type="spellEnd"/>
            <w:r>
              <w:t xml:space="preserve"> is turned on and select the OSA-BYOD network by tapping on it.</w:t>
            </w:r>
          </w:p>
        </w:tc>
      </w:tr>
      <w:tr w:rsidR="00C27770" w14:paraId="437145CC" w14:textId="77777777" w:rsidTr="00C27770">
        <w:tc>
          <w:tcPr>
            <w:tcW w:w="4656" w:type="dxa"/>
          </w:tcPr>
          <w:p w14:paraId="4A20D388" w14:textId="6FC2241D" w:rsidR="00866A19" w:rsidRDefault="00C27770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5F06878" wp14:editId="6A5893D0">
                  <wp:extent cx="2819400" cy="501248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shot_2014-05-07-09-22-1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683" cy="5014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685FEF6E" w14:textId="0FFC4159" w:rsidR="00866A19" w:rsidRDefault="00C27770" w:rsidP="00866A19">
            <w:r>
              <w:t>In the “Identity” box enter your school username. In the password box enter your school password. Ensure that the EAP method is set to PEAP and the Phase 2 Authentication is set to MSCHAPV2 (which it is likely by default).</w:t>
            </w:r>
            <w:r w:rsidR="00F024AD">
              <w:t xml:space="preserve"> Press connect.</w:t>
            </w:r>
            <w:bookmarkStart w:id="0" w:name="_GoBack"/>
            <w:bookmarkEnd w:id="0"/>
          </w:p>
        </w:tc>
      </w:tr>
      <w:tr w:rsidR="00C27770" w14:paraId="2D20623E" w14:textId="77777777" w:rsidTr="00C27770">
        <w:tc>
          <w:tcPr>
            <w:tcW w:w="4656" w:type="dxa"/>
          </w:tcPr>
          <w:p w14:paraId="5D24A2BF" w14:textId="2EE0577F" w:rsidR="00C27770" w:rsidRDefault="00C27770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F896273" wp14:editId="7405EC5D">
                  <wp:extent cx="2809875" cy="4995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shot_2014-05-07-09-24-17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069" cy="500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0" w:type="dxa"/>
          </w:tcPr>
          <w:p w14:paraId="44045891" w14:textId="23E3980B" w:rsidR="00C27770" w:rsidRDefault="00C27770" w:rsidP="00C27770">
            <w:r>
              <w:t>You will now be connected to the OSA-BYOD network which gives you free internet access at your permissions level.</w:t>
            </w:r>
          </w:p>
          <w:p w14:paraId="75C681DF" w14:textId="77777777" w:rsidR="00C27770" w:rsidRDefault="00C27770" w:rsidP="00C27770"/>
          <w:p w14:paraId="61845792" w14:textId="5B7147FD" w:rsidR="00C27770" w:rsidRDefault="00C27770" w:rsidP="00C27770">
            <w:r>
              <w:t>If you change your account password you will be prompted to change the password to connect to the wireless as well.</w:t>
            </w:r>
          </w:p>
        </w:tc>
      </w:tr>
    </w:tbl>
    <w:p w14:paraId="0A88AF32" w14:textId="113A0C65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414A3"/>
    <w:rsid w:val="00141D4D"/>
    <w:rsid w:val="00157CAD"/>
    <w:rsid w:val="001D2450"/>
    <w:rsid w:val="002E71EC"/>
    <w:rsid w:val="00304A58"/>
    <w:rsid w:val="003473D0"/>
    <w:rsid w:val="00351266"/>
    <w:rsid w:val="004A4A07"/>
    <w:rsid w:val="004A7D9F"/>
    <w:rsid w:val="006901F2"/>
    <w:rsid w:val="00693086"/>
    <w:rsid w:val="006A5DE8"/>
    <w:rsid w:val="006B357F"/>
    <w:rsid w:val="006D715B"/>
    <w:rsid w:val="0076716F"/>
    <w:rsid w:val="00823EEA"/>
    <w:rsid w:val="00854294"/>
    <w:rsid w:val="00866A19"/>
    <w:rsid w:val="00A351BF"/>
    <w:rsid w:val="00A564BE"/>
    <w:rsid w:val="00A769CC"/>
    <w:rsid w:val="00AB2B20"/>
    <w:rsid w:val="00BF76A6"/>
    <w:rsid w:val="00BF796A"/>
    <w:rsid w:val="00C27770"/>
    <w:rsid w:val="00D0601A"/>
    <w:rsid w:val="00D27F60"/>
    <w:rsid w:val="00D30041"/>
    <w:rsid w:val="00E47E88"/>
    <w:rsid w:val="00E61328"/>
    <w:rsid w:val="00EC096A"/>
    <w:rsid w:val="00F024AD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FC8B74E5.dotm</Template>
  <TotalTime>28</TotalTime>
  <Pages>4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Sam Adams</cp:lastModifiedBy>
  <cp:revision>5</cp:revision>
  <dcterms:created xsi:type="dcterms:W3CDTF">2014-05-07T09:13:00Z</dcterms:created>
  <dcterms:modified xsi:type="dcterms:W3CDTF">2014-05-07T09:41:00Z</dcterms:modified>
</cp:coreProperties>
</file>