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8AF10" w14:textId="70B3207C" w:rsidR="0005061A" w:rsidRDefault="00866A19" w:rsidP="0005061A">
      <w: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Connecting to OSA-BYOD – Windows </w:t>
      </w:r>
      <w:r w:rsidR="00A52E85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>8</w:t>
      </w:r>
      <w:r w:rsidR="00E47E88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br/>
      </w:r>
      <w:r w:rsidR="00013090">
        <w:t>James Preston</w:t>
      </w:r>
      <w:r w:rsidR="00013090">
        <w:br/>
        <w:t>30</w:t>
      </w:r>
      <w:r w:rsidR="0005061A">
        <w:t>/</w:t>
      </w:r>
      <w:r w:rsidR="00F633ED">
        <w:t>0</w:t>
      </w:r>
      <w:r>
        <w:t>4</w:t>
      </w:r>
      <w:r w:rsidR="00693086">
        <w:t>/2014</w:t>
      </w:r>
    </w:p>
    <w:p w14:paraId="0A88AF11" w14:textId="77777777" w:rsidR="0005061A" w:rsidRDefault="0005061A" w:rsidP="0005061A">
      <w:pPr>
        <w:pStyle w:val="Heading2"/>
      </w:pPr>
      <w:r>
        <w:t>Overview</w:t>
      </w:r>
    </w:p>
    <w:p w14:paraId="0A88AF12" w14:textId="3F98B984" w:rsidR="0005061A" w:rsidRDefault="00351266" w:rsidP="0005061A">
      <w:r>
        <w:t xml:space="preserve">This guide shows how to </w:t>
      </w:r>
      <w:r w:rsidR="00F633ED">
        <w:t>connect to</w:t>
      </w:r>
      <w:r w:rsidR="00866A19">
        <w:t xml:space="preserve"> the free OSA-BYOD wireless network on a</w:t>
      </w:r>
      <w:r w:rsidR="00013090">
        <w:t xml:space="preserve"> PC powered by Windows </w:t>
      </w:r>
      <w:r w:rsidR="00A52E85">
        <w:t>8</w:t>
      </w:r>
      <w:r w:rsidR="00F633ED">
        <w:t>.</w:t>
      </w:r>
    </w:p>
    <w:p w14:paraId="0A88AF13" w14:textId="77777777" w:rsidR="0005061A" w:rsidRDefault="0005061A" w:rsidP="0005061A">
      <w:pPr>
        <w:pStyle w:val="Heading2"/>
      </w:pPr>
      <w:r>
        <w:t>Further assistance</w:t>
      </w:r>
    </w:p>
    <w:p w14:paraId="0A88AF14" w14:textId="77777777" w:rsidR="0005061A" w:rsidRDefault="0005061A" w:rsidP="0005061A">
      <w:r>
        <w:t xml:space="preserve">If after following this guide further assistance is required </w:t>
      </w:r>
      <w:r w:rsidR="00F633ED">
        <w:t xml:space="preserve">contact ICT Services on </w:t>
      </w:r>
      <w:hyperlink r:id="rId4" w:history="1">
        <w:r w:rsidR="00F633ED" w:rsidRPr="0040751D">
          <w:rPr>
            <w:rStyle w:val="Hyperlink"/>
          </w:rPr>
          <w:t>ictservicedesk@oxfordspiresacademy.org</w:t>
        </w:r>
      </w:hyperlink>
      <w:r w:rsidR="00F633ED">
        <w:t>.</w:t>
      </w:r>
    </w:p>
    <w:p w14:paraId="0A88AF15" w14:textId="77777777" w:rsidR="00F633ED" w:rsidRDefault="00F633ED" w:rsidP="0005061A">
      <w:pPr>
        <w:pStyle w:val="Heading2"/>
      </w:pPr>
      <w:r>
        <w:t>Prerequisites</w:t>
      </w:r>
    </w:p>
    <w:p w14:paraId="0A88AF16" w14:textId="5B404E36" w:rsidR="00F633ED" w:rsidRPr="00F633ED" w:rsidRDefault="00E47E88" w:rsidP="00F633ED">
      <w:r>
        <w:t>You must have a valid Oxford Spires Academy user account to be able to complete these steps.</w:t>
      </w:r>
    </w:p>
    <w:p w14:paraId="0A88AF17" w14:textId="0F6067FC" w:rsidR="0005061A" w:rsidRDefault="0005061A" w:rsidP="00E47E88">
      <w:pPr>
        <w:pStyle w:val="Heading2"/>
      </w:pPr>
      <w:r>
        <w:t>Guide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7"/>
        <w:gridCol w:w="5159"/>
      </w:tblGrid>
      <w:tr w:rsidR="002245C7" w14:paraId="0A88AF1A" w14:textId="77777777" w:rsidTr="00732829">
        <w:tc>
          <w:tcPr>
            <w:tcW w:w="5297" w:type="dxa"/>
          </w:tcPr>
          <w:p w14:paraId="0A88AF18" w14:textId="27573D4B" w:rsidR="00BF796A" w:rsidRDefault="00A52E85" w:rsidP="006A5DE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029EA1" wp14:editId="49372800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1830705</wp:posOffset>
                      </wp:positionV>
                      <wp:extent cx="609600" cy="209550"/>
                      <wp:effectExtent l="38100" t="38100" r="19050" b="7620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0" cy="20955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70C3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87.35pt;margin-top:144.15pt;width:48pt;height:1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" strokecolor="red" strokeweight="6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F8DC6AC" wp14:editId="070A4ABD">
                  <wp:extent cx="1171575" cy="297047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93" t="17028"/>
                          <a:stretch/>
                        </pic:blipFill>
                        <pic:spPr bwMode="auto">
                          <a:xfrm>
                            <a:off x="0" y="0"/>
                            <a:ext cx="1172970" cy="2974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0A88AF19" w14:textId="6F49112B" w:rsidR="00BF796A" w:rsidRDefault="00A52E85" w:rsidP="00F0727C">
            <w:r w:rsidRPr="00A52E85">
              <w:rPr>
                <w:b/>
              </w:rPr>
              <w:t>Swipe in from the right</w:t>
            </w:r>
            <w:r>
              <w:t xml:space="preserve"> to display the charms bar and then </w:t>
            </w:r>
            <w:r w:rsidRPr="00A52E85">
              <w:rPr>
                <w:b/>
              </w:rPr>
              <w:t>click/tap Settings</w:t>
            </w:r>
            <w:r>
              <w:t>.</w:t>
            </w:r>
          </w:p>
        </w:tc>
      </w:tr>
      <w:tr w:rsidR="002245C7" w14:paraId="0A88AF1D" w14:textId="77777777" w:rsidTr="00732829">
        <w:tc>
          <w:tcPr>
            <w:tcW w:w="5297" w:type="dxa"/>
          </w:tcPr>
          <w:p w14:paraId="0A88AF1B" w14:textId="1842472B" w:rsidR="00BF796A" w:rsidRDefault="00A52E85" w:rsidP="006A5DE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BDEF0B" wp14:editId="0D29BC30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281304</wp:posOffset>
                      </wp:positionV>
                      <wp:extent cx="419100" cy="200025"/>
                      <wp:effectExtent l="38100" t="38100" r="19050" b="4762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9100" cy="2000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7CD7" id="Straight Arrow Connector 8" o:spid="_x0000_s1026" type="#_x0000_t32" style="position:absolute;margin-left:68.6pt;margin-top:22.15pt;width:33pt;height:15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" strokecolor="red" strokeweight="6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0E905C0" wp14:editId="0D1080B5">
                  <wp:extent cx="2371725" cy="2017195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79" t="58809"/>
                          <a:stretch/>
                        </pic:blipFill>
                        <pic:spPr bwMode="auto">
                          <a:xfrm>
                            <a:off x="0" y="0"/>
                            <a:ext cx="2374258" cy="201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0A88AF1C" w14:textId="4D264B70" w:rsidR="002E71EC" w:rsidRDefault="00A52E85" w:rsidP="00866A19">
            <w:r w:rsidRPr="00A52E85">
              <w:rPr>
                <w:b/>
              </w:rPr>
              <w:t>Click/tap the wireless network</w:t>
            </w:r>
            <w:r>
              <w:t xml:space="preserve"> </w:t>
            </w:r>
            <w:r w:rsidRPr="00A52E85">
              <w:rPr>
                <w:b/>
              </w:rPr>
              <w:t>icon</w:t>
            </w:r>
            <w:r>
              <w:t>.</w:t>
            </w:r>
          </w:p>
        </w:tc>
      </w:tr>
      <w:tr w:rsidR="002245C7" w14:paraId="0467A381" w14:textId="77777777" w:rsidTr="00732829">
        <w:tc>
          <w:tcPr>
            <w:tcW w:w="5297" w:type="dxa"/>
          </w:tcPr>
          <w:p w14:paraId="7405BAF8" w14:textId="31070E04" w:rsidR="00866A19" w:rsidRDefault="00A52E85" w:rsidP="006A5DE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8F41BC" wp14:editId="124EE68B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2212975</wp:posOffset>
                      </wp:positionV>
                      <wp:extent cx="323850" cy="409575"/>
                      <wp:effectExtent l="38100" t="38100" r="38100" b="4762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850" cy="4095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18968" id="Straight Arrow Connector 11" o:spid="_x0000_s1026" type="#_x0000_t32" style="position:absolute;margin-left:155.6pt;margin-top:174.25pt;width:25.5pt;height:32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" strokecolor="red" strokeweight="6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DD9768" wp14:editId="5B77C798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1783715</wp:posOffset>
                      </wp:positionV>
                      <wp:extent cx="419100" cy="200025"/>
                      <wp:effectExtent l="38100" t="38100" r="19050" b="4762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9100" cy="20002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48F8B" id="Straight Arrow Connector 10" o:spid="_x0000_s1026" type="#_x0000_t32" style="position:absolute;margin-left:107.6pt;margin-top:140.45pt;width:33pt;height:15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" strokecolor="red" strokeweight="6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EF88CD5" wp14:editId="41459F9F">
                  <wp:extent cx="2412354" cy="3133725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88" b="35024"/>
                          <a:stretch/>
                        </pic:blipFill>
                        <pic:spPr bwMode="auto">
                          <a:xfrm>
                            <a:off x="0" y="0"/>
                            <a:ext cx="2413879" cy="3135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1AE2A885" w14:textId="0486B7EF" w:rsidR="00866A19" w:rsidRDefault="00A52E85" w:rsidP="00A52E85">
            <w:r>
              <w:t xml:space="preserve">Click/tap the </w:t>
            </w:r>
            <w:r w:rsidRPr="00A52E85">
              <w:rPr>
                <w:b/>
              </w:rPr>
              <w:t>OSA-BYOD</w:t>
            </w:r>
            <w:r>
              <w:t xml:space="preserve"> network and then click/tap </w:t>
            </w:r>
            <w:r w:rsidRPr="00A52E85">
              <w:rPr>
                <w:b/>
              </w:rPr>
              <w:t>Connect</w:t>
            </w:r>
            <w:r>
              <w:t>.</w:t>
            </w:r>
          </w:p>
        </w:tc>
      </w:tr>
      <w:tr w:rsidR="002245C7" w14:paraId="0BD9AA38" w14:textId="77777777" w:rsidTr="00732829">
        <w:tc>
          <w:tcPr>
            <w:tcW w:w="5297" w:type="dxa"/>
          </w:tcPr>
          <w:p w14:paraId="007783C4" w14:textId="43F9147C" w:rsidR="00F0727C" w:rsidRDefault="00A52E85" w:rsidP="006A5DE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96E6F3" wp14:editId="4C42D728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1673225</wp:posOffset>
                      </wp:positionV>
                      <wp:extent cx="323850" cy="409575"/>
                      <wp:effectExtent l="38100" t="38100" r="38100" b="4762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850" cy="4095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462C6" id="Straight Arrow Connector 14" o:spid="_x0000_s1026" type="#_x0000_t32" style="position:absolute;margin-left:102.35pt;margin-top:131.75pt;width:25.5pt;height:32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" strokecolor="red" strokeweight="6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6D86747" wp14:editId="6463ED8E">
                  <wp:extent cx="2397760" cy="2409825"/>
                  <wp:effectExtent l="0" t="0" r="254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21" b="51650"/>
                          <a:stretch/>
                        </pic:blipFill>
                        <pic:spPr bwMode="auto">
                          <a:xfrm>
                            <a:off x="0" y="0"/>
                            <a:ext cx="239776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2BD27FD4" w14:textId="77777777" w:rsidR="00F0727C" w:rsidRDefault="00A52E85" w:rsidP="002245C7">
            <w:r w:rsidRPr="00A52E85">
              <w:rPr>
                <w:b/>
              </w:rPr>
              <w:t>Enter the same username and password that you use to login to Academy computers</w:t>
            </w:r>
            <w:r>
              <w:t>.</w:t>
            </w:r>
          </w:p>
          <w:p w14:paraId="457EB9C3" w14:textId="77777777" w:rsidR="00A52E85" w:rsidRDefault="00A52E85" w:rsidP="002245C7"/>
          <w:p w14:paraId="040696F3" w14:textId="5F29C4A1" w:rsidR="00A52E85" w:rsidRDefault="00A52E85" w:rsidP="002245C7">
            <w:r>
              <w:t xml:space="preserve">Click/tap </w:t>
            </w:r>
            <w:r w:rsidRPr="00A52E85">
              <w:rPr>
                <w:b/>
              </w:rPr>
              <w:t>OK</w:t>
            </w:r>
            <w:r>
              <w:t>.</w:t>
            </w:r>
          </w:p>
        </w:tc>
      </w:tr>
      <w:tr w:rsidR="002245C7" w14:paraId="6446C8CA" w14:textId="77777777" w:rsidTr="00732829">
        <w:tc>
          <w:tcPr>
            <w:tcW w:w="5297" w:type="dxa"/>
          </w:tcPr>
          <w:p w14:paraId="140BCB1E" w14:textId="4593A58C" w:rsidR="00F0727C" w:rsidRDefault="00A52E85" w:rsidP="006A5DE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798CC6" wp14:editId="731EAA2C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1857375</wp:posOffset>
                      </wp:positionV>
                      <wp:extent cx="323850" cy="409575"/>
                      <wp:effectExtent l="38100" t="38100" r="38100" b="4762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850" cy="409575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0F789" id="Straight Arrow Connector 15" o:spid="_x0000_s1026" type="#_x0000_t32" style="position:absolute;margin-left:99.35pt;margin-top:146.25pt;width:25.5pt;height:32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" strokecolor="red" strokeweight="6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3D9BCA59" wp14:editId="7B75FE4A">
                  <wp:extent cx="2408753" cy="2609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1" b="47255"/>
                          <a:stretch/>
                        </pic:blipFill>
                        <pic:spPr bwMode="auto">
                          <a:xfrm>
                            <a:off x="0" y="0"/>
                            <a:ext cx="2409346" cy="2610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237BED2E" w14:textId="1B62C3EC" w:rsidR="00F0727C" w:rsidRDefault="00A52E85" w:rsidP="00A52E85">
            <w:r>
              <w:t xml:space="preserve">If prompted click/tap </w:t>
            </w:r>
            <w:r w:rsidRPr="00A52E85">
              <w:rPr>
                <w:b/>
              </w:rPr>
              <w:t>Connect</w:t>
            </w:r>
            <w:r>
              <w:t>.</w:t>
            </w:r>
          </w:p>
        </w:tc>
      </w:tr>
      <w:tr w:rsidR="002245C7" w14:paraId="516191F8" w14:textId="77777777" w:rsidTr="00732829">
        <w:tc>
          <w:tcPr>
            <w:tcW w:w="5297" w:type="dxa"/>
          </w:tcPr>
          <w:p w14:paraId="5F72E168" w14:textId="34B9C7CF" w:rsidR="00F0727C" w:rsidRDefault="00A52E85" w:rsidP="006A5DE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331C40" wp14:editId="2C85593B">
                  <wp:extent cx="2408555" cy="1139262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8" t="23895" b="52988"/>
                          <a:stretch/>
                        </pic:blipFill>
                        <pic:spPr bwMode="auto">
                          <a:xfrm>
                            <a:off x="0" y="0"/>
                            <a:ext cx="2424355" cy="114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</w:tcPr>
          <w:p w14:paraId="553E481E" w14:textId="12BCF052" w:rsidR="00F0727C" w:rsidRDefault="00A52E85" w:rsidP="002245C7">
            <w:r>
              <w:t>You will now be connected to the OSA-BYOD network.</w:t>
            </w:r>
            <w:bookmarkStart w:id="0" w:name="_GoBack"/>
            <w:bookmarkEnd w:id="0"/>
          </w:p>
        </w:tc>
      </w:tr>
    </w:tbl>
    <w:p w14:paraId="0A88AF32" w14:textId="026BD4B2" w:rsidR="00E47E88" w:rsidRPr="00E47E88" w:rsidRDefault="00E47E88" w:rsidP="00E47E88"/>
    <w:sectPr w:rsidR="00E47E88" w:rsidRPr="00E47E88" w:rsidSect="000506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61A"/>
    <w:rsid w:val="00013090"/>
    <w:rsid w:val="0005061A"/>
    <w:rsid w:val="00076543"/>
    <w:rsid w:val="001051A7"/>
    <w:rsid w:val="00141D4D"/>
    <w:rsid w:val="00157CAD"/>
    <w:rsid w:val="001D2450"/>
    <w:rsid w:val="001F04C1"/>
    <w:rsid w:val="002245C7"/>
    <w:rsid w:val="002E71EC"/>
    <w:rsid w:val="00304A58"/>
    <w:rsid w:val="003473D0"/>
    <w:rsid w:val="00351266"/>
    <w:rsid w:val="00360447"/>
    <w:rsid w:val="00385DFD"/>
    <w:rsid w:val="004A4A07"/>
    <w:rsid w:val="004A7D9F"/>
    <w:rsid w:val="005A4C68"/>
    <w:rsid w:val="006901F2"/>
    <w:rsid w:val="00693086"/>
    <w:rsid w:val="006A5DE8"/>
    <w:rsid w:val="006B357F"/>
    <w:rsid w:val="00732829"/>
    <w:rsid w:val="0076716F"/>
    <w:rsid w:val="00823EEA"/>
    <w:rsid w:val="00866A19"/>
    <w:rsid w:val="008825A3"/>
    <w:rsid w:val="00A351BF"/>
    <w:rsid w:val="00A52E85"/>
    <w:rsid w:val="00A564BE"/>
    <w:rsid w:val="00A769CC"/>
    <w:rsid w:val="00BF76A6"/>
    <w:rsid w:val="00BF796A"/>
    <w:rsid w:val="00D0601A"/>
    <w:rsid w:val="00D27F60"/>
    <w:rsid w:val="00D30041"/>
    <w:rsid w:val="00E47E88"/>
    <w:rsid w:val="00E61328"/>
    <w:rsid w:val="00EC096A"/>
    <w:rsid w:val="00EE6E8E"/>
    <w:rsid w:val="00F0515E"/>
    <w:rsid w:val="00F0727C"/>
    <w:rsid w:val="00F633ED"/>
    <w:rsid w:val="00F96D14"/>
    <w:rsid w:val="00FF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8AF10"/>
  <w15:chartTrackingRefBased/>
  <w15:docId w15:val="{EB413E30-A34B-4C4D-A22E-D36FF11E6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06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06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6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061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0506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300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ictservicedesk@oxfordspiresacademy.org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F988AE85.dotm</Template>
  <TotalTime>131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Preston</dc:creator>
  <cp:keywords/>
  <dc:description/>
  <cp:lastModifiedBy>James Preston</cp:lastModifiedBy>
  <cp:revision>39</cp:revision>
  <dcterms:created xsi:type="dcterms:W3CDTF">2013-10-15T21:27:00Z</dcterms:created>
  <dcterms:modified xsi:type="dcterms:W3CDTF">2014-04-30T12:44:00Z</dcterms:modified>
</cp:coreProperties>
</file>