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8AF10" w14:textId="2B77B9D4" w:rsidR="0005061A" w:rsidRDefault="00866A19" w:rsidP="0005061A"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Connecting to OSA-BYOD – </w:t>
      </w:r>
      <w:r w:rsidR="005F360E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iOS</w:t>
      </w:r>
      <w:r w:rsidR="00E47E88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br/>
      </w:r>
      <w:r w:rsidR="00C27770">
        <w:t>James Preston</w:t>
      </w:r>
      <w:r w:rsidR="005F360E">
        <w:t xml:space="preserve"> </w:t>
      </w:r>
      <w:r>
        <w:br/>
      </w:r>
      <w:r w:rsidR="00AB2B20">
        <w:t>0</w:t>
      </w:r>
      <w:r w:rsidR="005F360E">
        <w:t>6</w:t>
      </w:r>
      <w:r w:rsidR="0005061A">
        <w:t>/</w:t>
      </w:r>
      <w:r w:rsidR="00F633ED">
        <w:t>0</w:t>
      </w:r>
      <w:r w:rsidR="005F360E">
        <w:t>6</w:t>
      </w:r>
      <w:r w:rsidR="00693086">
        <w:t>/2014</w:t>
      </w:r>
    </w:p>
    <w:p w14:paraId="0A88AF11" w14:textId="77777777" w:rsidR="0005061A" w:rsidRDefault="0005061A" w:rsidP="0005061A">
      <w:pPr>
        <w:pStyle w:val="Heading2"/>
      </w:pPr>
      <w:r>
        <w:t>Overview</w:t>
      </w:r>
    </w:p>
    <w:p w14:paraId="0A88AF12" w14:textId="05DE2A2A" w:rsidR="0005061A" w:rsidRDefault="00351266" w:rsidP="0005061A">
      <w:r>
        <w:t xml:space="preserve">This guide shows how to </w:t>
      </w:r>
      <w:r w:rsidR="00F633ED">
        <w:t>connect to</w:t>
      </w:r>
      <w:r w:rsidR="00866A19">
        <w:t xml:space="preserve"> the fre</w:t>
      </w:r>
      <w:r w:rsidR="00AB2B20">
        <w:t xml:space="preserve">e OSA-BYOD wireless network on </w:t>
      </w:r>
      <w:r w:rsidR="005F360E">
        <w:t>devices powered by iOS (e.g. the iPhone/iPad/iPod Touch). This example shows an iPad running iOS version 7.1.1.</w:t>
      </w:r>
    </w:p>
    <w:p w14:paraId="0A88AF13" w14:textId="77777777" w:rsidR="0005061A" w:rsidRDefault="0005061A" w:rsidP="0005061A">
      <w:pPr>
        <w:pStyle w:val="Heading2"/>
      </w:pPr>
      <w:r>
        <w:t>Further assistance</w:t>
      </w:r>
    </w:p>
    <w:p w14:paraId="0A88AF14" w14:textId="77777777" w:rsidR="0005061A" w:rsidRDefault="0005061A" w:rsidP="0005061A">
      <w:r>
        <w:t xml:space="preserve">If after following this guide further assistance is required </w:t>
      </w:r>
      <w:r w:rsidR="00F633ED">
        <w:t xml:space="preserve">contact ICT Services on </w:t>
      </w:r>
      <w:hyperlink r:id="rId4" w:history="1">
        <w:r w:rsidR="00F633ED" w:rsidRPr="0040751D">
          <w:rPr>
            <w:rStyle w:val="Hyperlink"/>
          </w:rPr>
          <w:t>ictservicedesk@oxfordspiresacademy.org</w:t>
        </w:r>
      </w:hyperlink>
      <w:r w:rsidR="00F633ED">
        <w:t>.</w:t>
      </w:r>
    </w:p>
    <w:p w14:paraId="0A88AF15" w14:textId="77777777" w:rsidR="00F633ED" w:rsidRDefault="00F633ED" w:rsidP="0005061A">
      <w:pPr>
        <w:pStyle w:val="Heading2"/>
      </w:pPr>
      <w:r>
        <w:t>Prerequisites</w:t>
      </w:r>
    </w:p>
    <w:p w14:paraId="0A88AF16" w14:textId="5B404E36" w:rsidR="00F633ED" w:rsidRPr="00F633ED" w:rsidRDefault="00E47E88" w:rsidP="00F633ED">
      <w:r>
        <w:t>You must have a valid Oxford Spires Academy user account to be able to complete these steps.</w:t>
      </w:r>
    </w:p>
    <w:p w14:paraId="0A88AF17" w14:textId="686F4DDA" w:rsidR="0005061A" w:rsidRDefault="0005061A" w:rsidP="00E47E88">
      <w:pPr>
        <w:pStyle w:val="Heading2"/>
      </w:pPr>
      <w:r>
        <w:t>Guide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1"/>
        <w:gridCol w:w="4405"/>
      </w:tblGrid>
      <w:tr w:rsidR="00C27770" w14:paraId="0A88AF1D" w14:textId="77777777" w:rsidTr="00C27770">
        <w:tc>
          <w:tcPr>
            <w:tcW w:w="4656" w:type="dxa"/>
          </w:tcPr>
          <w:p w14:paraId="0A88AF1B" w14:textId="3E43CBC3" w:rsidR="00BF796A" w:rsidRDefault="005F360E" w:rsidP="006A5DE8">
            <w:r>
              <w:rPr>
                <w:noProof/>
                <w:lang w:eastAsia="en-GB"/>
              </w:rPr>
              <w:drawing>
                <wp:inline distT="0" distB="0" distL="0" distR="0" wp14:anchorId="369B555E" wp14:editId="233EDD99">
                  <wp:extent cx="781050" cy="914400"/>
                  <wp:effectExtent l="0" t="0" r="0" b="0"/>
                  <wp:docPr id="1" name="Picture 1" descr="\\oxfordspiresacademy.org\staffdata\jpre\Desktop\IMG_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xfordspiresacademy.org\staffdata\jpre\Desktop\IMG_00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49" t="54623" r="8003" b="32524"/>
                          <a:stretch/>
                        </pic:blipFill>
                        <pic:spPr bwMode="auto">
                          <a:xfrm>
                            <a:off x="0" y="0"/>
                            <a:ext cx="781247" cy="9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A88AF1C" w14:textId="1A22393A" w:rsidR="002E71EC" w:rsidRDefault="005F360E" w:rsidP="005F360E">
            <w:r>
              <w:t>Browse to Settings.</w:t>
            </w:r>
          </w:p>
        </w:tc>
      </w:tr>
      <w:tr w:rsidR="00C27770" w14:paraId="0467A381" w14:textId="77777777" w:rsidTr="00C27770">
        <w:tc>
          <w:tcPr>
            <w:tcW w:w="4656" w:type="dxa"/>
          </w:tcPr>
          <w:p w14:paraId="7405BAF8" w14:textId="22EDEB2A" w:rsidR="00866A19" w:rsidRDefault="005F360E" w:rsidP="006A5DE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2D3AF" wp14:editId="35A89F73">
                  <wp:extent cx="3695700" cy="2264079"/>
                  <wp:effectExtent l="0" t="0" r="0" b="3175"/>
                  <wp:docPr id="2" name="Picture 2" descr="\\oxfordspiresacademy.org\staffdata\jpre\Desktop\IMG_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oxfordspiresacademy.org\staffdata\jpre\Desktop\IMG_00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85"/>
                          <a:stretch/>
                        </pic:blipFill>
                        <pic:spPr bwMode="auto">
                          <a:xfrm>
                            <a:off x="0" y="0"/>
                            <a:ext cx="3702895" cy="226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AE2A885" w14:textId="230587A6" w:rsidR="00866A19" w:rsidRDefault="005F360E" w:rsidP="005F360E">
            <w:r>
              <w:t>Browse to Wi-Fi, if not already turned on turn on Wi-Fi and then tap on the OSA-BYOD network.</w:t>
            </w:r>
          </w:p>
        </w:tc>
      </w:tr>
      <w:tr w:rsidR="00C27770" w14:paraId="437145CC" w14:textId="77777777" w:rsidTr="00C27770">
        <w:tc>
          <w:tcPr>
            <w:tcW w:w="4656" w:type="dxa"/>
          </w:tcPr>
          <w:p w14:paraId="4A20D388" w14:textId="7082065B" w:rsidR="00866A19" w:rsidRDefault="005F360E" w:rsidP="006A5DE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ACBCB" wp14:editId="663EC97C">
                  <wp:extent cx="3705225" cy="1579857"/>
                  <wp:effectExtent l="0" t="0" r="0" b="1905"/>
                  <wp:docPr id="3" name="Picture 3" descr="\\oxfordspiresacademy.org\staffdata\jpre\Desktop\IMG_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oxfordspiresacademy.org\staffdata\jpre\Desktop\IMG_000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9" t="19032" r="12195" b="56989"/>
                          <a:stretch/>
                        </pic:blipFill>
                        <pic:spPr bwMode="auto">
                          <a:xfrm>
                            <a:off x="0" y="0"/>
                            <a:ext cx="3711316" cy="158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85FEF6E" w14:textId="53927B9D" w:rsidR="00866A19" w:rsidRDefault="005F360E" w:rsidP="005F360E">
            <w:r>
              <w:t xml:space="preserve">When prompted enter the same username and password that you use to login to Academy computers. Then tap </w:t>
            </w:r>
            <w:r w:rsidRPr="005F360E">
              <w:t>Join</w:t>
            </w:r>
            <w:r>
              <w:t>.</w:t>
            </w:r>
          </w:p>
        </w:tc>
      </w:tr>
      <w:tr w:rsidR="00C27770" w14:paraId="2D20623E" w14:textId="77777777" w:rsidTr="00C27770">
        <w:tc>
          <w:tcPr>
            <w:tcW w:w="4656" w:type="dxa"/>
          </w:tcPr>
          <w:p w14:paraId="5D24A2BF" w14:textId="49C92423" w:rsidR="00C27770" w:rsidRDefault="005F360E" w:rsidP="006A5DE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7C2C7B" wp14:editId="4642BA5D">
                  <wp:extent cx="3166712" cy="1790700"/>
                  <wp:effectExtent l="0" t="0" r="0" b="0"/>
                  <wp:docPr id="4" name="Picture 4" descr="\\oxfordspiresacademy.org\staffdata\jpre\Desktop\IMG_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oxfordspiresacademy.org\staffdata\jpre\Desktop\IMG_00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t="19570" r="13917" b="49785"/>
                          <a:stretch/>
                        </pic:blipFill>
                        <pic:spPr bwMode="auto">
                          <a:xfrm>
                            <a:off x="0" y="0"/>
                            <a:ext cx="3175155" cy="179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A2582AF" w14:textId="77777777" w:rsidR="00C27770" w:rsidRDefault="005F360E" w:rsidP="005F360E">
            <w:r>
              <w:t>If prompted to accept a security certificate tap the Accept button.</w:t>
            </w:r>
          </w:p>
          <w:p w14:paraId="654F7515" w14:textId="77777777" w:rsidR="005F360E" w:rsidRDefault="005F360E" w:rsidP="005F360E"/>
          <w:p w14:paraId="61845792" w14:textId="344B9BE5" w:rsidR="005F360E" w:rsidRDefault="005F360E" w:rsidP="005F360E">
            <w:r>
              <w:t>You will now be connected to the OSA-BYOD network.</w:t>
            </w:r>
            <w:bookmarkStart w:id="0" w:name="_GoBack"/>
            <w:bookmarkEnd w:id="0"/>
          </w:p>
        </w:tc>
      </w:tr>
    </w:tbl>
    <w:p w14:paraId="0A88AF32" w14:textId="5C1323C0" w:rsidR="00E47E88" w:rsidRPr="00E47E88" w:rsidRDefault="00E47E88" w:rsidP="00E47E88"/>
    <w:sectPr w:rsidR="00E47E88" w:rsidRPr="00E47E88" w:rsidSect="00050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1A"/>
    <w:rsid w:val="0005061A"/>
    <w:rsid w:val="00076543"/>
    <w:rsid w:val="001051A7"/>
    <w:rsid w:val="001414A3"/>
    <w:rsid w:val="00141D4D"/>
    <w:rsid w:val="00157CAD"/>
    <w:rsid w:val="001D2450"/>
    <w:rsid w:val="002E71EC"/>
    <w:rsid w:val="00304A58"/>
    <w:rsid w:val="003473D0"/>
    <w:rsid w:val="00351266"/>
    <w:rsid w:val="004A4A07"/>
    <w:rsid w:val="004A7D9F"/>
    <w:rsid w:val="005F360E"/>
    <w:rsid w:val="006901F2"/>
    <w:rsid w:val="00693086"/>
    <w:rsid w:val="006A5DE8"/>
    <w:rsid w:val="006B357F"/>
    <w:rsid w:val="006D715B"/>
    <w:rsid w:val="0076716F"/>
    <w:rsid w:val="00823EEA"/>
    <w:rsid w:val="00854294"/>
    <w:rsid w:val="00866A19"/>
    <w:rsid w:val="00A351BF"/>
    <w:rsid w:val="00A564BE"/>
    <w:rsid w:val="00A769CC"/>
    <w:rsid w:val="00AB2B20"/>
    <w:rsid w:val="00BF76A6"/>
    <w:rsid w:val="00BF796A"/>
    <w:rsid w:val="00C27770"/>
    <w:rsid w:val="00D0601A"/>
    <w:rsid w:val="00D27F60"/>
    <w:rsid w:val="00D30041"/>
    <w:rsid w:val="00E47E88"/>
    <w:rsid w:val="00E61328"/>
    <w:rsid w:val="00EC096A"/>
    <w:rsid w:val="00F024AD"/>
    <w:rsid w:val="00F0515E"/>
    <w:rsid w:val="00F633ED"/>
    <w:rsid w:val="00FF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8AF10"/>
  <w15:chartTrackingRefBased/>
  <w15:docId w15:val="{EB413E30-A34B-4C4D-A22E-D36FF11E6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6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06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6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06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050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300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ictservicedesk@oxfordspiresacademy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7B59F5FD.dotm</Template>
  <TotalTime>32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Preston</dc:creator>
  <cp:keywords/>
  <dc:description/>
  <cp:lastModifiedBy>James Preston</cp:lastModifiedBy>
  <cp:revision>6</cp:revision>
  <dcterms:created xsi:type="dcterms:W3CDTF">2014-05-07T09:13:00Z</dcterms:created>
  <dcterms:modified xsi:type="dcterms:W3CDTF">2014-06-06T12:38:00Z</dcterms:modified>
</cp:coreProperties>
</file>